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0E8966" w14:textId="77777777" w:rsidR="00E52400" w:rsidRDefault="00E52400" w:rsidP="00D446AC">
      <w:pPr>
        <w:autoSpaceDE w:val="0"/>
        <w:autoSpaceDN w:val="0"/>
        <w:adjustRightInd w:val="0"/>
        <w:spacing w:after="80"/>
        <w:jc w:val="both"/>
        <w:rPr>
          <w:noProof/>
        </w:rPr>
      </w:pPr>
    </w:p>
    <w:p w14:paraId="2CB9E4C0" w14:textId="77777777" w:rsidR="00E52400" w:rsidRDefault="00E52400" w:rsidP="00D446AC">
      <w:pPr>
        <w:autoSpaceDE w:val="0"/>
        <w:autoSpaceDN w:val="0"/>
        <w:adjustRightInd w:val="0"/>
        <w:spacing w:after="80"/>
        <w:jc w:val="both"/>
        <w:rPr>
          <w:noProof/>
        </w:rPr>
      </w:pPr>
    </w:p>
    <w:p w14:paraId="7289534B" w14:textId="77777777" w:rsidR="00E52400" w:rsidRDefault="00E52400" w:rsidP="00D446AC">
      <w:pPr>
        <w:autoSpaceDE w:val="0"/>
        <w:autoSpaceDN w:val="0"/>
        <w:adjustRightInd w:val="0"/>
        <w:spacing w:after="80"/>
        <w:jc w:val="both"/>
        <w:rPr>
          <w:noProof/>
        </w:rPr>
      </w:pPr>
    </w:p>
    <w:p w14:paraId="6C6C4C8B" w14:textId="77777777" w:rsidR="00E52400" w:rsidRDefault="00E52400" w:rsidP="00D446AC">
      <w:pPr>
        <w:autoSpaceDE w:val="0"/>
        <w:autoSpaceDN w:val="0"/>
        <w:adjustRightInd w:val="0"/>
        <w:spacing w:after="80"/>
        <w:jc w:val="both"/>
        <w:rPr>
          <w:noProof/>
        </w:rPr>
      </w:pPr>
      <w:r>
        <w:rPr>
          <w:noProof/>
        </w:rPr>
        <w:drawing>
          <wp:inline distT="0" distB="0" distL="0" distR="0" wp14:anchorId="670AD907" wp14:editId="2634D9CE">
            <wp:extent cx="5396230" cy="694182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94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40D48567" w14:textId="77777777" w:rsidR="00E52400" w:rsidRDefault="00E52400" w:rsidP="00D446AC">
      <w:pPr>
        <w:autoSpaceDE w:val="0"/>
        <w:autoSpaceDN w:val="0"/>
        <w:adjustRightInd w:val="0"/>
        <w:spacing w:after="80"/>
        <w:jc w:val="both"/>
        <w:rPr>
          <w:noProof/>
        </w:rPr>
      </w:pPr>
    </w:p>
    <w:p w14:paraId="2E396E78" w14:textId="41274E07" w:rsidR="00E95C85" w:rsidRDefault="00E95C85" w:rsidP="00D446AC">
      <w:pPr>
        <w:autoSpaceDE w:val="0"/>
        <w:autoSpaceDN w:val="0"/>
        <w:adjustRightInd w:val="0"/>
        <w:spacing w:after="80"/>
        <w:jc w:val="both"/>
        <w:rPr>
          <w:rFonts w:ascii="Courier New" w:hAnsi="Courier New" w:cs="Courier New"/>
          <w:b/>
          <w:bCs/>
          <w:sz w:val="18"/>
          <w:szCs w:val="18"/>
          <w:u w:val="single"/>
          <w:lang w:eastAsia="de-AT"/>
        </w:rPr>
      </w:pPr>
    </w:p>
    <w:p w14:paraId="5DA103AC" w14:textId="77777777" w:rsidR="00E95C85" w:rsidRDefault="00E95C85">
      <w:pPr>
        <w:spacing w:after="200"/>
        <w:rPr>
          <w:rFonts w:ascii="Courier New" w:hAnsi="Courier New" w:cs="Courier New"/>
          <w:b/>
          <w:bCs/>
          <w:sz w:val="18"/>
          <w:szCs w:val="18"/>
          <w:u w:val="single"/>
          <w:lang w:eastAsia="de-AT"/>
        </w:rPr>
      </w:pPr>
      <w:r>
        <w:rPr>
          <w:rFonts w:ascii="Courier New" w:hAnsi="Courier New" w:cs="Courier New"/>
          <w:b/>
          <w:bCs/>
          <w:sz w:val="18"/>
          <w:szCs w:val="18"/>
          <w:u w:val="single"/>
          <w:lang w:eastAsia="de-AT"/>
        </w:rPr>
        <w:br w:type="page"/>
      </w:r>
    </w:p>
    <w:p w14:paraId="2FA64DFD" w14:textId="189DAD48" w:rsidR="004A0E5C" w:rsidRDefault="00E52400" w:rsidP="008F6B38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  <w:r>
        <w:rPr>
          <w:noProof/>
        </w:rPr>
        <w:lastRenderedPageBreak/>
        <w:drawing>
          <wp:inline distT="0" distB="0" distL="0" distR="0" wp14:anchorId="740D6192" wp14:editId="5A0E0AFA">
            <wp:extent cx="5396230" cy="5424170"/>
            <wp:effectExtent l="0" t="0" r="0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42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813A2" w14:textId="77777777" w:rsidR="00E52400" w:rsidRDefault="00E52400" w:rsidP="008F6B38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</w:p>
    <w:p w14:paraId="67C80910" w14:textId="7CEDAFB9" w:rsidR="00E52400" w:rsidRPr="008F6B38" w:rsidRDefault="00E52400" w:rsidP="008F6B38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  <w:r>
        <w:rPr>
          <w:noProof/>
        </w:rPr>
        <w:drawing>
          <wp:inline distT="0" distB="0" distL="0" distR="0" wp14:anchorId="457B53FA" wp14:editId="2CD0E7C4">
            <wp:extent cx="5396230" cy="2091055"/>
            <wp:effectExtent l="0" t="0" r="0" b="444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B8A46" w14:textId="5E428753" w:rsidR="00381171" w:rsidRDefault="00381171" w:rsidP="00D446AC">
      <w:pPr>
        <w:jc w:val="both"/>
        <w:rPr>
          <w:rFonts w:ascii="Courier New" w:hAnsi="Courier New" w:cs="Courier New"/>
          <w:b/>
          <w:sz w:val="22"/>
          <w:szCs w:val="22"/>
          <w:u w:val="single"/>
          <w:lang w:val="de-AT" w:eastAsia="de-AT"/>
        </w:rPr>
      </w:pPr>
    </w:p>
    <w:p w14:paraId="266E4C69" w14:textId="77777777" w:rsidR="00381171" w:rsidRDefault="00381171">
      <w:pPr>
        <w:spacing w:after="200"/>
        <w:rPr>
          <w:rFonts w:ascii="Courier New" w:hAnsi="Courier New" w:cs="Courier New"/>
          <w:b/>
          <w:sz w:val="22"/>
          <w:szCs w:val="22"/>
          <w:u w:val="single"/>
          <w:lang w:val="de-AT" w:eastAsia="de-AT"/>
        </w:rPr>
      </w:pPr>
      <w:r>
        <w:rPr>
          <w:rFonts w:ascii="Courier New" w:hAnsi="Courier New" w:cs="Courier New"/>
          <w:b/>
          <w:sz w:val="22"/>
          <w:szCs w:val="22"/>
          <w:u w:val="single"/>
          <w:lang w:val="de-AT" w:eastAsia="de-AT"/>
        </w:rPr>
        <w:br w:type="page"/>
      </w:r>
    </w:p>
    <w:p w14:paraId="1C12E4DA" w14:textId="3B0578D6" w:rsidR="00774DC3" w:rsidRDefault="00E52400" w:rsidP="001D1748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  <w:r>
        <w:rPr>
          <w:noProof/>
        </w:rPr>
        <w:lastRenderedPageBreak/>
        <w:drawing>
          <wp:inline distT="0" distB="0" distL="0" distR="0" wp14:anchorId="5BF9818F" wp14:editId="1D22F762">
            <wp:extent cx="5396230" cy="5078730"/>
            <wp:effectExtent l="0" t="0" r="0" b="762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07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3D571" w14:textId="77777777" w:rsidR="00996C60" w:rsidRDefault="00996C60" w:rsidP="001D1748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</w:p>
    <w:p w14:paraId="76E90AF5" w14:textId="77777777" w:rsidR="00996C60" w:rsidRDefault="00996C60" w:rsidP="001D1748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</w:p>
    <w:p w14:paraId="1BE250CB" w14:textId="6E42DC5B" w:rsidR="007013CA" w:rsidRDefault="002C4EDE" w:rsidP="001D1748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  <w:r>
        <w:rPr>
          <w:noProof/>
        </w:rPr>
        <w:drawing>
          <wp:inline distT="0" distB="0" distL="0" distR="0" wp14:anchorId="160C908A" wp14:editId="70CD467C">
            <wp:extent cx="5396230" cy="333629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548B4" w14:textId="3F9D6275" w:rsidR="008F6B38" w:rsidRDefault="008F6B38">
      <w:pPr>
        <w:spacing w:after="200"/>
        <w:rPr>
          <w:rFonts w:ascii="Vectora LT Pro 55 Roman" w:eastAsiaTheme="minorHAnsi" w:hAnsi="Vectora LT Pro 55 Roman" w:cs="TrebuchetMS"/>
          <w:b/>
          <w:szCs w:val="16"/>
          <w:lang w:val="de-AT" w:eastAsia="en-US"/>
        </w:rPr>
      </w:pPr>
      <w:r>
        <w:rPr>
          <w:rFonts w:ascii="Vectora LT Pro 55 Roman" w:eastAsiaTheme="minorHAnsi" w:hAnsi="Vectora LT Pro 55 Roman" w:cs="TrebuchetMS"/>
          <w:b/>
          <w:szCs w:val="16"/>
          <w:lang w:val="de-AT" w:eastAsia="en-US"/>
        </w:rPr>
        <w:br w:type="page"/>
      </w:r>
    </w:p>
    <w:p w14:paraId="439C8B55" w14:textId="1AAA4713" w:rsidR="00D718BE" w:rsidRDefault="00B56358" w:rsidP="00EE588D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  <w:r>
        <w:rPr>
          <w:noProof/>
        </w:rPr>
        <w:lastRenderedPageBreak/>
        <w:drawing>
          <wp:inline distT="0" distB="0" distL="0" distR="0" wp14:anchorId="11756565" wp14:editId="2365FDE5">
            <wp:extent cx="5396230" cy="1541780"/>
            <wp:effectExtent l="0" t="0" r="0" b="127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A02D5" w14:textId="77777777" w:rsidR="007013CA" w:rsidRDefault="007013CA" w:rsidP="00EE588D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</w:p>
    <w:p w14:paraId="3C6CBACB" w14:textId="77777777" w:rsidR="00996C60" w:rsidRDefault="00996C60" w:rsidP="00EE588D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</w:p>
    <w:p w14:paraId="1AC9F550" w14:textId="1BC74AF5" w:rsidR="00B56358" w:rsidRDefault="00B56358" w:rsidP="00EE588D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  <w:r>
        <w:rPr>
          <w:noProof/>
        </w:rPr>
        <w:drawing>
          <wp:inline distT="0" distB="0" distL="0" distR="0" wp14:anchorId="4793491C" wp14:editId="7DF56082">
            <wp:extent cx="5396230" cy="600900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AAAC4" w14:textId="77777777" w:rsidR="00996C60" w:rsidRDefault="00996C60" w:rsidP="00EE588D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</w:p>
    <w:p w14:paraId="6087A128" w14:textId="77777777" w:rsidR="00996C60" w:rsidRDefault="00996C60" w:rsidP="00EE588D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</w:p>
    <w:p w14:paraId="24EA73A6" w14:textId="67DAE405" w:rsidR="00996C60" w:rsidRPr="00EE588D" w:rsidRDefault="00996C60" w:rsidP="00EE588D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  <w:r>
        <w:rPr>
          <w:noProof/>
        </w:rPr>
        <w:drawing>
          <wp:inline distT="0" distB="0" distL="0" distR="0" wp14:anchorId="536A7932" wp14:editId="5217FBAE">
            <wp:extent cx="5396230" cy="91821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91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C453C" w14:textId="7A8242DB" w:rsidR="000D5FB0" w:rsidRDefault="000D5FB0">
      <w:pPr>
        <w:spacing w:after="200"/>
        <w:rPr>
          <w:rFonts w:ascii="Vectora LT Pro 55 Roman" w:eastAsiaTheme="minorHAnsi" w:hAnsi="Vectora LT Pro 55 Roman" w:cs="TrebuchetMS"/>
          <w:szCs w:val="16"/>
          <w:lang w:val="de-AT" w:eastAsia="en-US"/>
        </w:rPr>
      </w:pPr>
      <w:r>
        <w:rPr>
          <w:rFonts w:ascii="Vectora LT Pro 55 Roman" w:eastAsiaTheme="minorHAnsi" w:hAnsi="Vectora LT Pro 55 Roman" w:cs="TrebuchetMS"/>
          <w:szCs w:val="16"/>
          <w:lang w:val="de-AT" w:eastAsia="en-US"/>
        </w:rPr>
        <w:br w:type="page"/>
      </w:r>
    </w:p>
    <w:p w14:paraId="4CA143AB" w14:textId="073ADAB9" w:rsidR="00996C60" w:rsidRDefault="002B0F30" w:rsidP="002B0F30">
      <w:pPr>
        <w:autoSpaceDE w:val="0"/>
        <w:autoSpaceDN w:val="0"/>
        <w:adjustRightInd w:val="0"/>
        <w:spacing w:after="16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  <w:r>
        <w:rPr>
          <w:noProof/>
        </w:rPr>
        <w:lastRenderedPageBreak/>
        <w:drawing>
          <wp:inline distT="0" distB="0" distL="0" distR="0" wp14:anchorId="1DBF63CA" wp14:editId="37E5D576">
            <wp:extent cx="5396230" cy="1715135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0683E" w14:textId="77777777" w:rsidR="00996C60" w:rsidRDefault="00996C60" w:rsidP="00996C60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</w:p>
    <w:p w14:paraId="77E5B04A" w14:textId="77777777" w:rsidR="002B0F30" w:rsidRDefault="002B0F30" w:rsidP="00996C60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</w:p>
    <w:p w14:paraId="64307F4C" w14:textId="748C2BA4" w:rsidR="00996C60" w:rsidRDefault="00CC5D21" w:rsidP="00996C60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  <w:r>
        <w:rPr>
          <w:noProof/>
        </w:rPr>
        <w:drawing>
          <wp:inline distT="0" distB="0" distL="0" distR="0" wp14:anchorId="407325F8" wp14:editId="275F5FE2">
            <wp:extent cx="5396230" cy="55245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E272A" w14:textId="77777777" w:rsidR="00CC5D21" w:rsidRDefault="00CC5D21" w:rsidP="00996C60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</w:p>
    <w:p w14:paraId="1B61235E" w14:textId="77777777" w:rsidR="00CC5D21" w:rsidRDefault="00CC5D21" w:rsidP="00996C60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</w:p>
    <w:p w14:paraId="29AC062B" w14:textId="77777777" w:rsidR="00F01E19" w:rsidRDefault="00F01E19" w:rsidP="00996C60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</w:p>
    <w:p w14:paraId="78968DF5" w14:textId="77777777" w:rsidR="00CC5D21" w:rsidRDefault="00CC5D21" w:rsidP="00996C60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</w:p>
    <w:p w14:paraId="45FBE000" w14:textId="583FC6BA" w:rsidR="00996C60" w:rsidRDefault="007267F3" w:rsidP="00996C60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  <w:r>
        <w:rPr>
          <w:noProof/>
        </w:rPr>
        <w:drawing>
          <wp:inline distT="0" distB="0" distL="0" distR="0" wp14:anchorId="5CB076C3" wp14:editId="421FC7C6">
            <wp:extent cx="5396230" cy="852805"/>
            <wp:effectExtent l="0" t="0" r="0" b="444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_MON_1715498144"/>
    <w:bookmarkEnd w:id="0"/>
    <w:p w14:paraId="66BE6F01" w14:textId="7116A6C4" w:rsidR="00850FAC" w:rsidRPr="00CB163B" w:rsidRDefault="00B74397" w:rsidP="00D446AC">
      <w:pPr>
        <w:autoSpaceDE w:val="0"/>
        <w:autoSpaceDN w:val="0"/>
        <w:adjustRightInd w:val="0"/>
        <w:spacing w:after="160"/>
        <w:jc w:val="both"/>
        <w:rPr>
          <w:rFonts w:ascii="Vectora LT Pro 55 Roman" w:hAnsi="Vectora LT Pro 55 Roman" w:cs="Courier New"/>
          <w:b/>
          <w:sz w:val="22"/>
          <w:szCs w:val="22"/>
          <w:u w:val="single"/>
          <w:lang w:val="de-AT" w:eastAsia="de-AT"/>
        </w:rPr>
      </w:pPr>
      <w:r w:rsidRPr="00B74397">
        <w:rPr>
          <w:rFonts w:ascii="Vectora LT Pro 55 Roman" w:hAnsi="Vectora LT Pro 55 Roman" w:cs="Courier New"/>
          <w:b/>
          <w:sz w:val="22"/>
          <w:szCs w:val="22"/>
          <w:lang w:val="de-AT" w:eastAsia="de-AT"/>
        </w:rPr>
        <w:object w:dxaOrig="9904" w:dyaOrig="2687" w14:anchorId="7E251C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61" type="#_x0000_t75" style="width:495.15pt;height:134.5pt" o:ole="">
            <v:imagedata r:id="rId19" o:title=""/>
          </v:shape>
          <o:OLEObject Type="Embed" ProgID="Excel.Sheet.12" ShapeID="_x0000_i1161" DrawAspect="Content" ObjectID="_1715584490" r:id="rId20"/>
        </w:object>
      </w:r>
    </w:p>
    <w:p w14:paraId="166F8CCB" w14:textId="50B19891" w:rsidR="009D1E57" w:rsidRDefault="007B5406" w:rsidP="00D446AC">
      <w:pPr>
        <w:autoSpaceDE w:val="0"/>
        <w:autoSpaceDN w:val="0"/>
        <w:adjustRightInd w:val="0"/>
        <w:spacing w:after="160"/>
        <w:jc w:val="both"/>
        <w:rPr>
          <w:rFonts w:ascii="Vectora LT Pro 55 Roman" w:hAnsi="Vectora LT Pro 55 Roman" w:cs="Courier New"/>
          <w:lang w:val="de-AT" w:eastAsia="de-AT"/>
        </w:rPr>
      </w:pPr>
      <w:r>
        <w:rPr>
          <w:noProof/>
        </w:rPr>
        <w:drawing>
          <wp:inline distT="0" distB="0" distL="0" distR="0" wp14:anchorId="6D84F889" wp14:editId="1137D85F">
            <wp:extent cx="5396230" cy="55435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Start w:id="2" w:name="_MON_1715499515"/>
      <w:bookmarkEnd w:id="2"/>
      <w:r w:rsidR="00C91976">
        <w:rPr>
          <w:rFonts w:ascii="Vectora LT Pro 55 Roman" w:hAnsi="Vectora LT Pro 55 Roman" w:cs="Courier New"/>
          <w:lang w:val="de-AT" w:eastAsia="de-AT"/>
        </w:rPr>
        <w:object w:dxaOrig="9890" w:dyaOrig="2397" w14:anchorId="73C9DA78">
          <v:shape id="_x0000_i1168" type="#_x0000_t75" style="width:493.8pt;height:120.25pt" o:ole="">
            <v:imagedata r:id="rId22" o:title=""/>
          </v:shape>
          <o:OLEObject Type="Embed" ProgID="Excel.Sheet.12" ShapeID="_x0000_i1168" DrawAspect="Content" ObjectID="_1715584491" r:id="rId23"/>
        </w:object>
      </w:r>
      <w:bookmarkEnd w:id="1"/>
    </w:p>
    <w:p w14:paraId="45D004F3" w14:textId="77777777" w:rsidR="00D718BE" w:rsidRPr="0028447D" w:rsidRDefault="00D718BE" w:rsidP="00D446AC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</w:p>
    <w:p w14:paraId="585AC17B" w14:textId="77777777" w:rsidR="00D718BE" w:rsidRDefault="00D718BE" w:rsidP="0028447D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</w:p>
    <w:p w14:paraId="2CBD7868" w14:textId="77777777" w:rsidR="008C4ADB" w:rsidRPr="0028447D" w:rsidRDefault="008C4ADB" w:rsidP="0028447D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</w:p>
    <w:p w14:paraId="7BC0F6C2" w14:textId="77777777" w:rsidR="004E63C7" w:rsidRDefault="004E63C7">
      <w:pPr>
        <w:spacing w:after="200"/>
        <w:rPr>
          <w:rFonts w:ascii="Vectora LT Pro 55 Roman" w:eastAsiaTheme="minorHAnsi" w:hAnsi="Vectora LT Pro 55 Roman" w:cs="TrebuchetMS"/>
          <w:b/>
          <w:sz w:val="24"/>
          <w:szCs w:val="24"/>
          <w:lang w:val="de-AT" w:eastAsia="en-US"/>
        </w:rPr>
      </w:pPr>
      <w:r>
        <w:rPr>
          <w:rFonts w:ascii="Vectora LT Pro 55 Roman" w:eastAsiaTheme="minorHAnsi" w:hAnsi="Vectora LT Pro 55 Roman" w:cs="TrebuchetMS"/>
          <w:b/>
          <w:sz w:val="24"/>
          <w:szCs w:val="24"/>
          <w:lang w:val="de-AT" w:eastAsia="en-US"/>
        </w:rPr>
        <w:br w:type="page"/>
      </w:r>
    </w:p>
    <w:p w14:paraId="2DC04F53" w14:textId="5BBA22D6" w:rsidR="00F929CB" w:rsidRPr="00816AC7" w:rsidRDefault="00F01E19" w:rsidP="00F929CB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  <w:r>
        <w:rPr>
          <w:noProof/>
        </w:rPr>
        <w:lastRenderedPageBreak/>
        <w:drawing>
          <wp:inline distT="0" distB="0" distL="0" distR="0" wp14:anchorId="0ED7655B" wp14:editId="4A9AA4AB">
            <wp:extent cx="5396230" cy="2707640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FF845" w14:textId="77777777" w:rsidR="00F929CB" w:rsidRPr="00816AC7" w:rsidRDefault="00F929CB" w:rsidP="00F929CB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</w:p>
    <w:p w14:paraId="0AD45619" w14:textId="77777777" w:rsidR="00F929CB" w:rsidRDefault="00F929CB" w:rsidP="00F929CB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</w:p>
    <w:p w14:paraId="4775757D" w14:textId="77777777" w:rsidR="00F01E19" w:rsidRDefault="00F01E19" w:rsidP="00F929CB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</w:p>
    <w:p w14:paraId="00291C66" w14:textId="77777777" w:rsidR="00F01E19" w:rsidRDefault="00F01E19" w:rsidP="00F929CB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</w:p>
    <w:p w14:paraId="74D32754" w14:textId="0806CC79" w:rsidR="00F01E19" w:rsidRDefault="006705D2" w:rsidP="00F929CB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  <w:r>
        <w:rPr>
          <w:noProof/>
        </w:rPr>
        <w:drawing>
          <wp:inline distT="0" distB="0" distL="0" distR="0" wp14:anchorId="07DEEC1E" wp14:editId="373F581F">
            <wp:extent cx="5396230" cy="3059430"/>
            <wp:effectExtent l="0" t="0" r="0" b="762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3" w:name="_MON_1715583340"/>
    <w:bookmarkEnd w:id="3"/>
    <w:p w14:paraId="44331C51" w14:textId="1ADFD156" w:rsidR="00F01E19" w:rsidRDefault="00B74397" w:rsidP="00F929CB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  <w:r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  <w:object w:dxaOrig="15640" w:dyaOrig="1179" w14:anchorId="04D07E93">
          <v:shape id="_x0000_i1155" type="#_x0000_t75" style="width:781.8pt;height:59.1pt" o:ole="">
            <v:imagedata r:id="rId26" o:title=""/>
          </v:shape>
          <o:OLEObject Type="Embed" ProgID="Excel.Sheet.12" ShapeID="_x0000_i1155" DrawAspect="Content" ObjectID="_1715584492" r:id="rId27"/>
        </w:object>
      </w:r>
    </w:p>
    <w:p w14:paraId="77D23028" w14:textId="46D45DA9" w:rsidR="00F01E19" w:rsidRDefault="006705D2" w:rsidP="00F929CB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  <w:r>
        <w:rPr>
          <w:noProof/>
        </w:rPr>
        <w:drawing>
          <wp:inline distT="0" distB="0" distL="0" distR="0" wp14:anchorId="5C19E932" wp14:editId="521FEF1A">
            <wp:extent cx="5396230" cy="365125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6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4" w:name="_MON_1715583538"/>
    <w:bookmarkEnd w:id="4"/>
    <w:p w14:paraId="558E69DD" w14:textId="111333AF" w:rsidR="00F01E19" w:rsidRDefault="00E12242" w:rsidP="00F929CB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  <w:r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  <w:object w:dxaOrig="9019" w:dyaOrig="310" w14:anchorId="4394DEED">
          <v:shape id="_x0000_i1146" type="#_x0000_t75" style="width:451pt;height:15.6pt" o:ole="">
            <v:imagedata r:id="rId29" o:title=""/>
          </v:shape>
          <o:OLEObject Type="Embed" ProgID="Excel.Sheet.12" ShapeID="_x0000_i1146" DrawAspect="Content" ObjectID="_1715584493" r:id="rId30"/>
        </w:object>
      </w:r>
    </w:p>
    <w:p w14:paraId="53801C86" w14:textId="77777777" w:rsidR="00F01E19" w:rsidRPr="00816AC7" w:rsidRDefault="00F01E19" w:rsidP="00F929CB">
      <w:pPr>
        <w:autoSpaceDE w:val="0"/>
        <w:autoSpaceDN w:val="0"/>
        <w:adjustRightInd w:val="0"/>
        <w:jc w:val="both"/>
        <w:rPr>
          <w:rFonts w:ascii="Vectora LT Pro 55 Roman" w:eastAsiaTheme="minorHAnsi" w:hAnsi="Vectora LT Pro 55 Roman" w:cs="TrebuchetMS"/>
          <w:sz w:val="16"/>
          <w:szCs w:val="16"/>
          <w:lang w:val="de-AT" w:eastAsia="en-US"/>
        </w:rPr>
      </w:pPr>
    </w:p>
    <w:p w14:paraId="0EF7A732" w14:textId="06992FD2" w:rsidR="003F14E0" w:rsidRDefault="003F14E0">
      <w:pPr>
        <w:spacing w:after="200"/>
        <w:rPr>
          <w:rFonts w:ascii="Vectora LT Pro 55 Roman" w:eastAsiaTheme="minorHAnsi" w:hAnsi="Vectora LT Pro 55 Roman" w:cs="TrebuchetMS"/>
          <w:b/>
          <w:sz w:val="24"/>
          <w:szCs w:val="24"/>
          <w:lang w:val="de-AT" w:eastAsia="en-US"/>
        </w:rPr>
      </w:pPr>
      <w:r w:rsidRPr="00816AC7">
        <w:rPr>
          <w:rFonts w:ascii="Vectora LT Pro 55 Roman" w:eastAsiaTheme="minorHAnsi" w:hAnsi="Vectora LT Pro 55 Roman" w:cs="TrebuchetMS"/>
          <w:b/>
          <w:sz w:val="24"/>
          <w:szCs w:val="24"/>
          <w:lang w:val="de-AT" w:eastAsia="en-US"/>
        </w:rPr>
        <w:br w:type="page"/>
      </w:r>
      <w:r w:rsidR="00976EFB">
        <w:rPr>
          <w:noProof/>
        </w:rPr>
        <w:lastRenderedPageBreak/>
        <w:drawing>
          <wp:inline distT="0" distB="0" distL="0" distR="0" wp14:anchorId="3DCC35D9" wp14:editId="47104BCE">
            <wp:extent cx="5396230" cy="2799715"/>
            <wp:effectExtent l="0" t="0" r="0" b="63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8E697" w14:textId="77777777" w:rsidR="00976EFB" w:rsidRPr="00816AC7" w:rsidRDefault="00976EFB">
      <w:pPr>
        <w:spacing w:after="200"/>
        <w:rPr>
          <w:rFonts w:ascii="Vectora LT Pro 55 Roman" w:eastAsiaTheme="minorHAnsi" w:hAnsi="Vectora LT Pro 55 Roman" w:cs="TrebuchetMS"/>
          <w:b/>
          <w:sz w:val="24"/>
          <w:szCs w:val="24"/>
          <w:lang w:val="de-AT" w:eastAsia="en-US"/>
        </w:rPr>
      </w:pPr>
    </w:p>
    <w:sectPr w:rsidR="00976EFB" w:rsidRPr="00816AC7" w:rsidSect="008C4ADB">
      <w:headerReference w:type="default" r:id="rId32"/>
      <w:footerReference w:type="default" r:id="rId33"/>
      <w:headerReference w:type="first" r:id="rId34"/>
      <w:footerReference w:type="first" r:id="rId35"/>
      <w:pgSz w:w="11900" w:h="16840" w:code="9"/>
      <w:pgMar w:top="624" w:right="1701" w:bottom="851" w:left="1701" w:header="397" w:footer="567" w:gutter="0"/>
      <w:paperSrc w:first="1000" w:other="100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3129C4" w14:textId="77777777" w:rsidR="00996234" w:rsidRDefault="00996234">
      <w:r>
        <w:separator/>
      </w:r>
    </w:p>
  </w:endnote>
  <w:endnote w:type="continuationSeparator" w:id="0">
    <w:p w14:paraId="61877ACE" w14:textId="77777777" w:rsidR="00996234" w:rsidRDefault="009962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ctora LT Pro 55 Roman">
    <w:panose1 w:val="020B0506030503020204"/>
    <w:charset w:val="00"/>
    <w:family w:val="swiss"/>
    <w:notTrueType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eta-Normal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ebuchetMS">
    <w:altName w:val="Trebuchet M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ctoraLTPro-Roman">
    <w:panose1 w:val="020B0506030503020204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909A4D" w14:textId="51E9BF8A" w:rsidR="00996234" w:rsidRPr="002E188A" w:rsidRDefault="00996234" w:rsidP="002E188A">
    <w:pPr>
      <w:tabs>
        <w:tab w:val="right" w:pos="9632"/>
      </w:tabs>
      <w:jc w:val="right"/>
      <w:rPr>
        <w:sz w:val="16"/>
        <w:szCs w:val="16"/>
      </w:rPr>
    </w:pPr>
    <w:r w:rsidRPr="002E188A">
      <w:rPr>
        <w:sz w:val="16"/>
        <w:szCs w:val="16"/>
      </w:rPr>
      <w:t>Stand: Mai 2022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859C75" w14:textId="3C60CCBF" w:rsidR="00996234" w:rsidRPr="002E188A" w:rsidRDefault="00996234" w:rsidP="002E188A">
    <w:pPr>
      <w:tabs>
        <w:tab w:val="right" w:pos="9632"/>
      </w:tabs>
      <w:jc w:val="right"/>
      <w:rPr>
        <w:sz w:val="16"/>
        <w:szCs w:val="16"/>
      </w:rPr>
    </w:pPr>
    <w:r w:rsidRPr="002E188A">
      <w:rPr>
        <w:sz w:val="16"/>
        <w:szCs w:val="16"/>
      </w:rPr>
      <w:t>Stand: Mai 2022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D8F9B4" w14:textId="77777777" w:rsidR="00996234" w:rsidRDefault="00996234">
      <w:r>
        <w:separator/>
      </w:r>
    </w:p>
  </w:footnote>
  <w:footnote w:type="continuationSeparator" w:id="0">
    <w:p w14:paraId="1BE3AE23" w14:textId="77777777" w:rsidR="00996234" w:rsidRDefault="009962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6162A6" w14:textId="77777777" w:rsidR="00996234" w:rsidRDefault="00996234" w:rsidP="00095321">
    <w:pPr>
      <w:spacing w:before="140" w:line="210" w:lineRule="exact"/>
    </w:pPr>
  </w:p>
  <w:p w14:paraId="6B123472" w14:textId="77777777" w:rsidR="00996234" w:rsidRDefault="00996234" w:rsidP="00095321">
    <w:pPr>
      <w:spacing w:before="140" w:line="210" w:lineRule="exact"/>
    </w:pPr>
    <w:r>
      <w:rPr>
        <w:rFonts w:ascii="VectoraLTPro-Roman" w:hAnsi="VectoraLTPro-Roman" w:cs="VectoraLTPro-Roman"/>
        <w:noProof/>
        <w:color w:val="CF0A2C"/>
        <w:sz w:val="16"/>
        <w:szCs w:val="16"/>
      </w:rPr>
      <w:drawing>
        <wp:anchor distT="0" distB="0" distL="114300" distR="114300" simplePos="0" relativeHeight="251668480" behindDoc="1" locked="0" layoutInCell="1" allowOverlap="1" wp14:anchorId="2BB5BD90" wp14:editId="7635FB80">
          <wp:simplePos x="0" y="0"/>
          <wp:positionH relativeFrom="leftMargin">
            <wp:posOffset>889000</wp:posOffset>
          </wp:positionH>
          <wp:positionV relativeFrom="page">
            <wp:posOffset>342265</wp:posOffset>
          </wp:positionV>
          <wp:extent cx="115200" cy="392400"/>
          <wp:effectExtent l="0" t="0" r="0" b="8255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118"/>
                  <a:stretch/>
                </pic:blipFill>
                <pic:spPr bwMode="auto">
                  <a:xfrm>
                    <a:off x="0" y="0"/>
                    <a:ext cx="115200" cy="392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99F740" w14:textId="77777777" w:rsidR="00996234" w:rsidRPr="00197ECD" w:rsidRDefault="00996234" w:rsidP="000B6760">
    <w:pPr>
      <w:tabs>
        <w:tab w:val="right" w:pos="8504"/>
      </w:tabs>
      <w:autoSpaceDE w:val="0"/>
      <w:autoSpaceDN w:val="0"/>
      <w:adjustRightInd w:val="0"/>
      <w:spacing w:before="132" w:line="204" w:lineRule="exact"/>
      <w:rPr>
        <w:rFonts w:cs="VectoraLTPro-Roman"/>
        <w:color w:val="CF0A2C"/>
        <w:spacing w:val="10"/>
        <w:sz w:val="16"/>
        <w:szCs w:val="16"/>
      </w:rPr>
    </w:pPr>
    <w:r w:rsidRPr="00197ECD">
      <w:rPr>
        <w:rFonts w:cs="VectoraLTPro-Roman"/>
        <w:color w:val="CF0A2C"/>
        <w:spacing w:val="10"/>
        <w:sz w:val="16"/>
        <w:szCs w:val="16"/>
      </w:rPr>
      <w:t>Kammer der ZiviltechnikerInnen |</w:t>
    </w:r>
  </w:p>
  <w:p w14:paraId="62AF226C" w14:textId="77777777" w:rsidR="00996234" w:rsidRPr="00197ECD" w:rsidRDefault="00996234" w:rsidP="00277C8D">
    <w:pPr>
      <w:tabs>
        <w:tab w:val="right" w:pos="8504"/>
      </w:tabs>
      <w:autoSpaceDE w:val="0"/>
      <w:autoSpaceDN w:val="0"/>
      <w:adjustRightInd w:val="0"/>
      <w:spacing w:line="204" w:lineRule="exact"/>
      <w:rPr>
        <w:rFonts w:cs="VectoraLTPro-Roman"/>
        <w:color w:val="CF0A2C"/>
        <w:spacing w:val="10"/>
        <w:sz w:val="16"/>
        <w:szCs w:val="16"/>
      </w:rPr>
    </w:pPr>
    <w:r w:rsidRPr="00197ECD">
      <w:rPr>
        <w:rFonts w:cs="VectoraLTPro-Roman"/>
        <w:color w:val="CF0A2C"/>
        <w:spacing w:val="10"/>
        <w:sz w:val="16"/>
        <w:szCs w:val="16"/>
      </w:rPr>
      <w:t>ArchitektInnen und IngenieurInnen</w:t>
    </w:r>
  </w:p>
  <w:p w14:paraId="73C870B5" w14:textId="77777777" w:rsidR="00996234" w:rsidRPr="00A5598F" w:rsidRDefault="00996234" w:rsidP="00277C8D">
    <w:pPr>
      <w:autoSpaceDE w:val="0"/>
      <w:autoSpaceDN w:val="0"/>
      <w:adjustRightInd w:val="0"/>
      <w:spacing w:after="120" w:line="204" w:lineRule="exact"/>
      <w:rPr>
        <w:rFonts w:cs="VectoraLTPro-Roman"/>
        <w:color w:val="878787"/>
        <w:spacing w:val="10"/>
        <w:sz w:val="16"/>
        <w:szCs w:val="16"/>
      </w:rPr>
    </w:pPr>
    <w:r w:rsidRPr="0083100E">
      <w:rPr>
        <w:rFonts w:cs="VectoraLTPro-Roman"/>
        <w:color w:val="878787"/>
        <w:spacing w:val="10"/>
        <w:sz w:val="16"/>
        <w:szCs w:val="16"/>
      </w:rPr>
      <w:t>Oberösterreich und Salzburg</w:t>
    </w:r>
    <w:r w:rsidRPr="00A5598F">
      <w:rPr>
        <w:rFonts w:cs="VectoraLTPro-Roman"/>
        <w:noProof/>
        <w:color w:val="878787"/>
        <w:spacing w:val="10"/>
        <w:sz w:val="16"/>
        <w:szCs w:val="16"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0FFE5490" wp14:editId="2AFEE3EB">
              <wp:simplePos x="0" y="0"/>
              <wp:positionH relativeFrom="page">
                <wp:posOffset>107950</wp:posOffset>
              </wp:positionH>
              <wp:positionV relativeFrom="page">
                <wp:posOffset>3601720</wp:posOffset>
              </wp:positionV>
              <wp:extent cx="252000" cy="0"/>
              <wp:effectExtent l="0" t="0" r="34290" b="19050"/>
              <wp:wrapNone/>
              <wp:docPr id="24" name="Gerader Verbinder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2000" cy="0"/>
                      </a:xfrm>
                      <a:prstGeom prst="line">
                        <a:avLst/>
                      </a:prstGeom>
                      <a:ln>
                        <a:solidFill>
                          <a:srgbClr val="87878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55B2D08" id="Gerader Verbinder 24" o:spid="_x0000_s1026" style="position:absolute;z-index:-2516520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8.5pt,283.6pt" to="28.35pt,2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" strokecolor="#878787">
              <w10:wrap anchorx="page" anchory="page"/>
              <w10:anchorlock/>
            </v:line>
          </w:pict>
        </mc:Fallback>
      </mc:AlternateContent>
    </w:r>
  </w:p>
  <w:p w14:paraId="6B98CA09" w14:textId="77777777" w:rsidR="00996234" w:rsidRPr="00277C8D" w:rsidRDefault="00996234" w:rsidP="00277C8D">
    <w:pPr>
      <w:autoSpaceDE w:val="0"/>
      <w:autoSpaceDN w:val="0"/>
      <w:adjustRightInd w:val="0"/>
      <w:spacing w:line="204" w:lineRule="exact"/>
      <w:rPr>
        <w:rFonts w:cs="VectoraLTPro-Roman"/>
        <w:color w:val="878787"/>
        <w:spacing w:val="10"/>
        <w:sz w:val="16"/>
        <w:szCs w:val="16"/>
      </w:rPr>
    </w:pPr>
    <w:r w:rsidRPr="00277C8D">
      <w:rPr>
        <w:rFonts w:cs="VectoraLTPro-Roman"/>
        <w:color w:val="878787"/>
        <w:spacing w:val="10"/>
        <w:sz w:val="16"/>
        <w:szCs w:val="16"/>
      </w:rPr>
      <w:t>A-4040 Linz, Kaarstraße 2 / II</w:t>
    </w:r>
  </w:p>
  <w:p w14:paraId="5F8BA5E4" w14:textId="77777777" w:rsidR="00996234" w:rsidRPr="00277C8D" w:rsidRDefault="00996234" w:rsidP="00277C8D">
    <w:pPr>
      <w:autoSpaceDE w:val="0"/>
      <w:autoSpaceDN w:val="0"/>
      <w:adjustRightInd w:val="0"/>
      <w:spacing w:line="204" w:lineRule="exact"/>
      <w:rPr>
        <w:rFonts w:cs="VectoraLTPro-Roman"/>
        <w:color w:val="878787"/>
        <w:spacing w:val="10"/>
        <w:sz w:val="16"/>
        <w:szCs w:val="16"/>
      </w:rPr>
    </w:pPr>
    <w:r w:rsidRPr="00277C8D">
      <w:rPr>
        <w:rFonts w:cs="VectoraLTPro-Roman"/>
        <w:color w:val="878787"/>
        <w:spacing w:val="10"/>
        <w:sz w:val="16"/>
        <w:szCs w:val="16"/>
      </w:rPr>
      <w:t>T +43.732.73 83 94, F DW 4</w:t>
    </w:r>
  </w:p>
  <w:p w14:paraId="0B6807F4" w14:textId="77777777" w:rsidR="00996234" w:rsidRPr="00277C8D" w:rsidRDefault="00996234" w:rsidP="00277C8D">
    <w:pPr>
      <w:autoSpaceDE w:val="0"/>
      <w:autoSpaceDN w:val="0"/>
      <w:adjustRightInd w:val="0"/>
      <w:spacing w:line="204" w:lineRule="exact"/>
      <w:rPr>
        <w:color w:val="878787"/>
      </w:rPr>
    </w:pPr>
    <w:r w:rsidRPr="00277C8D">
      <w:rPr>
        <w:rFonts w:cs="VectoraLTPro-Roman"/>
        <w:color w:val="878787"/>
        <w:spacing w:val="10"/>
        <w:sz w:val="16"/>
      </w:rPr>
      <w:t>linz@arching-zt.at, www.arching-zt.at</w:t>
    </w:r>
    <w:r w:rsidRPr="00277C8D">
      <w:rPr>
        <w:noProof/>
        <w:color w:val="878787"/>
        <w:spacing w:val="10"/>
      </w:rPr>
      <mc:AlternateContent>
        <mc:Choice Requires="wps">
          <w:drawing>
            <wp:anchor distT="45720" distB="45720" distL="114300" distR="114300" simplePos="0" relativeHeight="251666432" behindDoc="1" locked="0" layoutInCell="1" allowOverlap="1" wp14:anchorId="0F7A6C6A" wp14:editId="669DE144">
              <wp:simplePos x="0" y="0"/>
              <wp:positionH relativeFrom="margin">
                <wp:posOffset>611822</wp:posOffset>
              </wp:positionH>
              <wp:positionV relativeFrom="page">
                <wp:posOffset>5129848</wp:posOffset>
              </wp:positionV>
              <wp:extent cx="10692000" cy="432000"/>
              <wp:effectExtent l="5398" t="0" r="952" b="953"/>
              <wp:wrapNone/>
              <wp:docPr id="2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10692000" cy="43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71BC38" w14:textId="77777777" w:rsidR="00996234" w:rsidRPr="00197ECD" w:rsidRDefault="00996234" w:rsidP="007152C1">
                          <w:pPr>
                            <w:pStyle w:val="EinfAbs"/>
                            <w:spacing w:line="190" w:lineRule="atLeast"/>
                            <w:ind w:left="624"/>
                            <w:rPr>
                              <w:rFonts w:ascii="Vectora LT Pro 55 Roman" w:hAnsi="Vectora LT Pro 55 Roman" w:cs="Vectora LT Pro 55 Roman"/>
                              <w:color w:val="CF0A2C"/>
                              <w:spacing w:val="10"/>
                              <w:sz w:val="14"/>
                              <w:szCs w:val="14"/>
                            </w:rPr>
                          </w:pPr>
                          <w:r w:rsidRPr="00197ECD">
                            <w:rPr>
                              <w:rFonts w:ascii="Vectora LT Pro 55 Roman" w:hAnsi="Vectora LT Pro 55 Roman" w:cs="Vectora LT Pro 55 Roman"/>
                              <w:color w:val="CF0A2C"/>
                              <w:spacing w:val="10"/>
                              <w:sz w:val="14"/>
                              <w:szCs w:val="14"/>
                            </w:rPr>
                            <w:t xml:space="preserve">ZT </w:t>
                          </w:r>
                        </w:p>
                        <w:p w14:paraId="684E695D" w14:textId="77777777" w:rsidR="00996234" w:rsidRPr="00197ECD" w:rsidRDefault="00996234" w:rsidP="007152C1">
                          <w:pPr>
                            <w:autoSpaceDE w:val="0"/>
                            <w:autoSpaceDN w:val="0"/>
                            <w:adjustRightInd w:val="0"/>
                            <w:spacing w:line="190" w:lineRule="atLeast"/>
                            <w:ind w:left="624"/>
                            <w:textAlignment w:val="center"/>
                            <w:rPr>
                              <w:rFonts w:cs="Vectora LT Pro 55 Roman"/>
                              <w:color w:val="CF0A2C"/>
                              <w:spacing w:val="10"/>
                              <w:sz w:val="14"/>
                              <w:szCs w:val="14"/>
                            </w:rPr>
                          </w:pPr>
                          <w:r w:rsidRPr="00197ECD">
                            <w:rPr>
                              <w:rFonts w:cs="Vectora LT Pro 55 Roman"/>
                              <w:color w:val="CF0A2C"/>
                              <w:spacing w:val="10"/>
                              <w:sz w:val="14"/>
                              <w:szCs w:val="14"/>
                            </w:rPr>
                            <w:t xml:space="preserve">ZiviltechnikerInnen sind staatlich befugte und beeidete </w:t>
                          </w:r>
                        </w:p>
                        <w:p w14:paraId="232CF765" w14:textId="77777777" w:rsidR="00996234" w:rsidRPr="00197ECD" w:rsidRDefault="00996234" w:rsidP="007152C1">
                          <w:pPr>
                            <w:autoSpaceDE w:val="0"/>
                            <w:autoSpaceDN w:val="0"/>
                            <w:adjustRightInd w:val="0"/>
                            <w:spacing w:line="190" w:lineRule="atLeast"/>
                            <w:ind w:left="624"/>
                            <w:textAlignment w:val="center"/>
                            <w:rPr>
                              <w:rFonts w:cs="Vectora LT Pro 55 Roman"/>
                              <w:color w:val="CF0A2C"/>
                              <w:spacing w:val="10"/>
                              <w:sz w:val="14"/>
                              <w:szCs w:val="14"/>
                            </w:rPr>
                          </w:pPr>
                          <w:r w:rsidRPr="00197ECD">
                            <w:rPr>
                              <w:rFonts w:cs="Vectora LT Pro 55 Roman"/>
                              <w:color w:val="CF0A2C"/>
                              <w:spacing w:val="10"/>
                              <w:sz w:val="14"/>
                              <w:szCs w:val="14"/>
                            </w:rPr>
                            <w:t>ArchitektInnen und ZivilingenieurInnen</w:t>
                          </w:r>
                        </w:p>
                        <w:p w14:paraId="0F1B92AB" w14:textId="77777777" w:rsidR="00996234" w:rsidRPr="007152C1" w:rsidRDefault="00996234" w:rsidP="007152C1">
                          <w:pPr>
                            <w:autoSpaceDE w:val="0"/>
                            <w:autoSpaceDN w:val="0"/>
                            <w:adjustRightInd w:val="0"/>
                            <w:spacing w:line="190" w:lineRule="exact"/>
                            <w:ind w:left="624"/>
                            <w:textAlignment w:val="center"/>
                            <w:rPr>
                              <w:rFonts w:cs="Vectora LT Pro 55 Roman"/>
                              <w:color w:val="CD0A2C"/>
                              <w:spacing w:val="10"/>
                              <w:sz w:val="14"/>
                              <w:szCs w:val="14"/>
                            </w:rPr>
                          </w:pPr>
                        </w:p>
                        <w:p w14:paraId="2FD66DB5" w14:textId="77777777" w:rsidR="00996234" w:rsidRPr="007152C1" w:rsidRDefault="00996234" w:rsidP="007152C1">
                          <w:pPr>
                            <w:spacing w:line="190" w:lineRule="exact"/>
                            <w:ind w:left="624"/>
                            <w:rPr>
                              <w:color w:val="CD0A2C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7A6C6A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48.15pt;margin-top:403.95pt;width:841.9pt;height:34pt;rotation:-90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" stroked="f">
              <v:textbox inset="0,0,0,0">
                <w:txbxContent>
                  <w:p w14:paraId="2A71BC38" w14:textId="77777777" w:rsidR="001000AD" w:rsidRPr="00197ECD" w:rsidRDefault="001000AD" w:rsidP="007152C1">
                    <w:pPr>
                      <w:pStyle w:val="EinfAbs"/>
                      <w:spacing w:line="190" w:lineRule="atLeast"/>
                      <w:ind w:left="624"/>
                      <w:rPr>
                        <w:rFonts w:ascii="Vectora LT Pro 55 Roman" w:hAnsi="Vectora LT Pro 55 Roman" w:cs="Vectora LT Pro 55 Roman"/>
                        <w:color w:val="CF0A2C"/>
                        <w:spacing w:val="10"/>
                        <w:sz w:val="14"/>
                        <w:szCs w:val="14"/>
                      </w:rPr>
                    </w:pPr>
                    <w:r w:rsidRPr="00197ECD">
                      <w:rPr>
                        <w:rFonts w:ascii="Vectora LT Pro 55 Roman" w:hAnsi="Vectora LT Pro 55 Roman" w:cs="Vectora LT Pro 55 Roman"/>
                        <w:color w:val="CF0A2C"/>
                        <w:spacing w:val="10"/>
                        <w:sz w:val="14"/>
                        <w:szCs w:val="14"/>
                      </w:rPr>
                      <w:t xml:space="preserve">ZT </w:t>
                    </w:r>
                  </w:p>
                  <w:p w14:paraId="684E695D" w14:textId="77777777" w:rsidR="001000AD" w:rsidRPr="00197ECD" w:rsidRDefault="001000AD" w:rsidP="007152C1">
                    <w:pPr>
                      <w:autoSpaceDE w:val="0"/>
                      <w:autoSpaceDN w:val="0"/>
                      <w:adjustRightInd w:val="0"/>
                      <w:spacing w:line="190" w:lineRule="atLeast"/>
                      <w:ind w:left="624"/>
                      <w:textAlignment w:val="center"/>
                      <w:rPr>
                        <w:rFonts w:cs="Vectora LT Pro 55 Roman"/>
                        <w:color w:val="CF0A2C"/>
                        <w:spacing w:val="10"/>
                        <w:sz w:val="14"/>
                        <w:szCs w:val="14"/>
                      </w:rPr>
                    </w:pPr>
                    <w:r w:rsidRPr="00197ECD">
                      <w:rPr>
                        <w:rFonts w:cs="Vectora LT Pro 55 Roman"/>
                        <w:color w:val="CF0A2C"/>
                        <w:spacing w:val="10"/>
                        <w:sz w:val="14"/>
                        <w:szCs w:val="14"/>
                      </w:rPr>
                      <w:t xml:space="preserve">ZiviltechnikerInnen sind staatlich befugte und </w:t>
                    </w:r>
                    <w:proofErr w:type="gramStart"/>
                    <w:r w:rsidRPr="00197ECD">
                      <w:rPr>
                        <w:rFonts w:cs="Vectora LT Pro 55 Roman"/>
                        <w:color w:val="CF0A2C"/>
                        <w:spacing w:val="10"/>
                        <w:sz w:val="14"/>
                        <w:szCs w:val="14"/>
                      </w:rPr>
                      <w:t>beeidete</w:t>
                    </w:r>
                    <w:proofErr w:type="gramEnd"/>
                    <w:r w:rsidRPr="00197ECD">
                      <w:rPr>
                        <w:rFonts w:cs="Vectora LT Pro 55 Roman"/>
                        <w:color w:val="CF0A2C"/>
                        <w:spacing w:val="10"/>
                        <w:sz w:val="14"/>
                        <w:szCs w:val="14"/>
                      </w:rPr>
                      <w:t xml:space="preserve"> </w:t>
                    </w:r>
                  </w:p>
                  <w:p w14:paraId="232CF765" w14:textId="77777777" w:rsidR="001000AD" w:rsidRPr="00197ECD" w:rsidRDefault="001000AD" w:rsidP="007152C1">
                    <w:pPr>
                      <w:autoSpaceDE w:val="0"/>
                      <w:autoSpaceDN w:val="0"/>
                      <w:adjustRightInd w:val="0"/>
                      <w:spacing w:line="190" w:lineRule="atLeast"/>
                      <w:ind w:left="624"/>
                      <w:textAlignment w:val="center"/>
                      <w:rPr>
                        <w:rFonts w:cs="Vectora LT Pro 55 Roman"/>
                        <w:color w:val="CF0A2C"/>
                        <w:spacing w:val="10"/>
                        <w:sz w:val="14"/>
                        <w:szCs w:val="14"/>
                      </w:rPr>
                    </w:pPr>
                    <w:proofErr w:type="spellStart"/>
                    <w:r w:rsidRPr="00197ECD">
                      <w:rPr>
                        <w:rFonts w:cs="Vectora LT Pro 55 Roman"/>
                        <w:color w:val="CF0A2C"/>
                        <w:spacing w:val="10"/>
                        <w:sz w:val="14"/>
                        <w:szCs w:val="14"/>
                      </w:rPr>
                      <w:t>ArchitektInnen</w:t>
                    </w:r>
                    <w:proofErr w:type="spellEnd"/>
                    <w:r w:rsidRPr="00197ECD">
                      <w:rPr>
                        <w:rFonts w:cs="Vectora LT Pro 55 Roman"/>
                        <w:color w:val="CF0A2C"/>
                        <w:spacing w:val="10"/>
                        <w:sz w:val="14"/>
                        <w:szCs w:val="14"/>
                      </w:rPr>
                      <w:t xml:space="preserve"> und </w:t>
                    </w:r>
                    <w:proofErr w:type="spellStart"/>
                    <w:r w:rsidRPr="00197ECD">
                      <w:rPr>
                        <w:rFonts w:cs="Vectora LT Pro 55 Roman"/>
                        <w:color w:val="CF0A2C"/>
                        <w:spacing w:val="10"/>
                        <w:sz w:val="14"/>
                        <w:szCs w:val="14"/>
                      </w:rPr>
                      <w:t>ZivilingenieurInnen</w:t>
                    </w:r>
                    <w:proofErr w:type="spellEnd"/>
                  </w:p>
                  <w:p w14:paraId="0F1B92AB" w14:textId="77777777" w:rsidR="001000AD" w:rsidRPr="007152C1" w:rsidRDefault="001000AD" w:rsidP="007152C1">
                    <w:pPr>
                      <w:autoSpaceDE w:val="0"/>
                      <w:autoSpaceDN w:val="0"/>
                      <w:adjustRightInd w:val="0"/>
                      <w:spacing w:line="190" w:lineRule="exact"/>
                      <w:ind w:left="624"/>
                      <w:textAlignment w:val="center"/>
                      <w:rPr>
                        <w:rFonts w:cs="Vectora LT Pro 55 Roman"/>
                        <w:color w:val="CD0A2C"/>
                        <w:spacing w:val="10"/>
                        <w:sz w:val="14"/>
                        <w:szCs w:val="14"/>
                      </w:rPr>
                    </w:pPr>
                  </w:p>
                  <w:p w14:paraId="2FD66DB5" w14:textId="77777777" w:rsidR="001000AD" w:rsidRPr="007152C1" w:rsidRDefault="001000AD" w:rsidP="007152C1">
                    <w:pPr>
                      <w:spacing w:line="190" w:lineRule="exact"/>
                      <w:ind w:left="624"/>
                      <w:rPr>
                        <w:color w:val="CD0A2C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Pr="00277C8D">
      <w:rPr>
        <w:rFonts w:cs="VectoraLTPro-Roman"/>
        <w:noProof/>
        <w:color w:val="878787"/>
        <w:spacing w:val="10"/>
        <w:sz w:val="16"/>
      </w:rPr>
      <w:drawing>
        <wp:anchor distT="0" distB="0" distL="114300" distR="114300" simplePos="0" relativeHeight="251662336" behindDoc="0" locked="0" layoutInCell="1" allowOverlap="1" wp14:anchorId="51D7E7D6" wp14:editId="62E5D96D">
          <wp:simplePos x="0" y="0"/>
          <wp:positionH relativeFrom="rightMargin">
            <wp:posOffset>292735</wp:posOffset>
          </wp:positionH>
          <wp:positionV relativeFrom="page">
            <wp:posOffset>285750</wp:posOffset>
          </wp:positionV>
          <wp:extent cx="384810" cy="424180"/>
          <wp:effectExtent l="0" t="0" r="0" b="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" cy="424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77C8D">
      <w:rPr>
        <w:rFonts w:cs="VectoraLTPro-Roman"/>
        <w:noProof/>
        <w:color w:val="878787"/>
        <w:spacing w:val="10"/>
        <w:sz w:val="16"/>
      </w:rPr>
      <w:drawing>
        <wp:anchor distT="0" distB="0" distL="114300" distR="114300" simplePos="0" relativeHeight="251660288" behindDoc="1" locked="0" layoutInCell="1" allowOverlap="1" wp14:anchorId="26D31EE3" wp14:editId="0C54C0B6">
          <wp:simplePos x="0" y="0"/>
          <wp:positionH relativeFrom="leftMargin">
            <wp:posOffset>396240</wp:posOffset>
          </wp:positionH>
          <wp:positionV relativeFrom="page">
            <wp:posOffset>288290</wp:posOffset>
          </wp:positionV>
          <wp:extent cx="608400" cy="392400"/>
          <wp:effectExtent l="0" t="0" r="1270" b="8255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4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894CA8A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A8456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2DC93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9FA07B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AC42D2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400F2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48CC5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314EC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D9A34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7CCEA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A4891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2" w15:restartNumberingAfterBreak="0">
    <w:nsid w:val="040202DA"/>
    <w:multiLevelType w:val="multilevel"/>
    <w:tmpl w:val="77E4C142"/>
    <w:lvl w:ilvl="0">
      <w:numFmt w:val="bullet"/>
      <w:lvlText w:val="-"/>
      <w:lvlJc w:val="left"/>
      <w:pPr>
        <w:ind w:left="4046" w:hanging="360"/>
      </w:pPr>
      <w:rPr>
        <w:rFonts w:ascii="Trebuchet MS" w:eastAsia="Times New Roman" w:hAnsi="Trebuchet MS" w:cs="Times New Roman" w:hint="default"/>
      </w:rPr>
    </w:lvl>
    <w:lvl w:ilvl="1">
      <w:start w:val="1"/>
      <w:numFmt w:val="bullet"/>
      <w:lvlText w:val="o"/>
      <w:lvlJc w:val="left"/>
      <w:pPr>
        <w:ind w:left="476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692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08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3" w15:restartNumberingAfterBreak="0">
    <w:nsid w:val="043B08D1"/>
    <w:multiLevelType w:val="hybridMultilevel"/>
    <w:tmpl w:val="C31A411E"/>
    <w:lvl w:ilvl="0" w:tplc="D7CA039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65F2922"/>
    <w:multiLevelType w:val="hybridMultilevel"/>
    <w:tmpl w:val="B3DA3A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70269C"/>
    <w:multiLevelType w:val="hybridMultilevel"/>
    <w:tmpl w:val="E466C582"/>
    <w:lvl w:ilvl="0" w:tplc="C65C5E16">
      <w:start w:val="11"/>
      <w:numFmt w:val="bullet"/>
      <w:lvlText w:val="-"/>
      <w:lvlJc w:val="left"/>
      <w:pPr>
        <w:ind w:left="1068" w:hanging="360"/>
      </w:pPr>
      <w:rPr>
        <w:rFonts w:ascii="Trebuchet MS" w:eastAsia="Times New Roman" w:hAnsi="Trebuchet M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1DBE4290"/>
    <w:multiLevelType w:val="hybridMultilevel"/>
    <w:tmpl w:val="4EB628E0"/>
    <w:lvl w:ilvl="0" w:tplc="D7CA039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186B4A"/>
    <w:multiLevelType w:val="hybridMultilevel"/>
    <w:tmpl w:val="7B0AB9C2"/>
    <w:lvl w:ilvl="0" w:tplc="826AB432">
      <w:numFmt w:val="bullet"/>
      <w:pStyle w:val="06Aufzhlung-2Ebene"/>
      <w:lvlText w:val="-"/>
      <w:lvlJc w:val="left"/>
      <w:pPr>
        <w:ind w:left="1211" w:hanging="360"/>
      </w:pPr>
      <w:rPr>
        <w:rFonts w:ascii="Vectora LT Pro 55 Roman" w:hAnsi="Vectora LT Pro 55 Roman" w:cs="Times New Roman" w:hint="default"/>
        <w:color w:val="CF0A2C"/>
        <w:u w:color="CF0A2C"/>
      </w:rPr>
    </w:lvl>
    <w:lvl w:ilvl="1" w:tplc="04070003" w:tentative="1">
      <w:start w:val="1"/>
      <w:numFmt w:val="bullet"/>
      <w:lvlText w:val="o"/>
      <w:lvlJc w:val="left"/>
      <w:pPr>
        <w:ind w:left="512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584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56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28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800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72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44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10163" w:hanging="360"/>
      </w:pPr>
      <w:rPr>
        <w:rFonts w:ascii="Wingdings" w:hAnsi="Wingdings" w:hint="default"/>
      </w:rPr>
    </w:lvl>
  </w:abstractNum>
  <w:abstractNum w:abstractNumId="18" w15:restartNumberingAfterBreak="0">
    <w:nsid w:val="370D3677"/>
    <w:multiLevelType w:val="hybridMultilevel"/>
    <w:tmpl w:val="1BC0F94E"/>
    <w:lvl w:ilvl="0" w:tplc="2CDC4616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CF0A2C"/>
        <w:sz w:val="20"/>
        <w:u w:color="CF0A2C"/>
      </w:rPr>
    </w:lvl>
    <w:lvl w:ilvl="1" w:tplc="04070003">
      <w:start w:val="1"/>
      <w:numFmt w:val="bullet"/>
      <w:lvlText w:val="o"/>
      <w:lvlJc w:val="left"/>
      <w:pPr>
        <w:ind w:left="27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9" w15:restartNumberingAfterBreak="0">
    <w:nsid w:val="3B7F3D13"/>
    <w:multiLevelType w:val="hybridMultilevel"/>
    <w:tmpl w:val="E5D0F7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1A5E71"/>
    <w:multiLevelType w:val="hybridMultilevel"/>
    <w:tmpl w:val="659207DA"/>
    <w:lvl w:ilvl="0" w:tplc="C61CB6B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8A6D3F"/>
    <w:multiLevelType w:val="hybridMultilevel"/>
    <w:tmpl w:val="A21CB6FE"/>
    <w:lvl w:ilvl="0" w:tplc="DA129502">
      <w:start w:val="1"/>
      <w:numFmt w:val="decimal"/>
      <w:pStyle w:val="07Nummerierung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8C4C70"/>
    <w:multiLevelType w:val="multilevel"/>
    <w:tmpl w:val="77E4C142"/>
    <w:lvl w:ilvl="0">
      <w:numFmt w:val="bullet"/>
      <w:lvlText w:val="-"/>
      <w:lvlJc w:val="left"/>
      <w:pPr>
        <w:ind w:left="1074" w:hanging="360"/>
      </w:pPr>
      <w:rPr>
        <w:rFonts w:ascii="Trebuchet MS" w:eastAsia="Times New Roman" w:hAnsi="Trebuchet MS" w:cs="Times New Roman" w:hint="default"/>
      </w:rPr>
    </w:lvl>
    <w:lvl w:ilvl="1">
      <w:start w:val="1"/>
      <w:numFmt w:val="bullet"/>
      <w:lvlText w:val="o"/>
      <w:lvlJc w:val="left"/>
      <w:pPr>
        <w:ind w:left="179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5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1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23" w15:restartNumberingAfterBreak="0">
    <w:nsid w:val="68FD76AF"/>
    <w:multiLevelType w:val="hybridMultilevel"/>
    <w:tmpl w:val="B9545730"/>
    <w:lvl w:ilvl="0" w:tplc="28D6EB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F0A2C"/>
        <w:sz w:val="2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404BFE"/>
    <w:multiLevelType w:val="hybridMultilevel"/>
    <w:tmpl w:val="60C6E81A"/>
    <w:lvl w:ilvl="0" w:tplc="D7CA039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6058CB"/>
    <w:multiLevelType w:val="hybridMultilevel"/>
    <w:tmpl w:val="4CCEDA98"/>
    <w:lvl w:ilvl="0" w:tplc="C61CB6B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b w:val="0"/>
          <w:i w:val="0"/>
          <w:sz w:val="22"/>
          <w:u w:val="none"/>
        </w:rPr>
      </w:lvl>
    </w:lvlOverride>
  </w:num>
  <w:num w:numId="13">
    <w:abstractNumId w:val="18"/>
  </w:num>
  <w:num w:numId="14">
    <w:abstractNumId w:val="15"/>
  </w:num>
  <w:num w:numId="15">
    <w:abstractNumId w:val="17"/>
  </w:num>
  <w:num w:numId="16">
    <w:abstractNumId w:val="22"/>
  </w:num>
  <w:num w:numId="17">
    <w:abstractNumId w:val="12"/>
  </w:num>
  <w:num w:numId="18">
    <w:abstractNumId w:val="14"/>
  </w:num>
  <w:num w:numId="19">
    <w:abstractNumId w:val="19"/>
  </w:num>
  <w:num w:numId="20">
    <w:abstractNumId w:val="21"/>
  </w:num>
  <w:num w:numId="21">
    <w:abstractNumId w:val="16"/>
  </w:num>
  <w:num w:numId="22">
    <w:abstractNumId w:val="24"/>
  </w:num>
  <w:num w:numId="23">
    <w:abstractNumId w:val="13"/>
  </w:num>
  <w:num w:numId="24">
    <w:abstractNumId w:val="20"/>
  </w:num>
  <w:num w:numId="25">
    <w:abstractNumId w:val="25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de-AT" w:vendorID="64" w:dllVersion="6" w:nlCheck="1" w:checkStyle="1"/>
  <w:activeWritingStyle w:appName="MSWord" w:lang="en-GB" w:vendorID="64" w:dllVersion="6" w:nlCheck="1" w:checkStyle="1"/>
  <w:activeWritingStyle w:appName="MSWord" w:lang="de-AT" w:vendorID="64" w:dllVersion="4096" w:nlCheck="1" w:checkStyle="0"/>
  <w:activeWritingStyle w:appName="MSWord" w:lang="de-DE" w:vendorID="64" w:dllVersion="4096" w:nlCheck="1" w:checkStyle="0"/>
  <w:activeWritingStyle w:appName="MSWord" w:lang="de-AT" w:vendorID="64" w:dllVersion="131078" w:nlCheck="1" w:checkStyle="1"/>
  <w:activeWritingStyle w:appName="MSWord" w:lang="de-DE" w:vendorID="64" w:dllVersion="131078" w:nlCheck="1" w:checkStyle="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mailMerge>
    <w:mainDocumentType w:val="formLetters"/>
    <w:dataType w:val="textFile"/>
    <w:activeRecord w:val="-1"/>
  </w:mailMerge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8BE"/>
    <w:rsid w:val="00000CB9"/>
    <w:rsid w:val="000104A2"/>
    <w:rsid w:val="000105FC"/>
    <w:rsid w:val="00015587"/>
    <w:rsid w:val="0002005E"/>
    <w:rsid w:val="00040634"/>
    <w:rsid w:val="00053DDD"/>
    <w:rsid w:val="000547A1"/>
    <w:rsid w:val="00054EFA"/>
    <w:rsid w:val="00062C33"/>
    <w:rsid w:val="00066DBC"/>
    <w:rsid w:val="000740E7"/>
    <w:rsid w:val="00075753"/>
    <w:rsid w:val="00076BBC"/>
    <w:rsid w:val="00080019"/>
    <w:rsid w:val="000825DB"/>
    <w:rsid w:val="00087587"/>
    <w:rsid w:val="00095321"/>
    <w:rsid w:val="00097902"/>
    <w:rsid w:val="000A19D4"/>
    <w:rsid w:val="000B6760"/>
    <w:rsid w:val="000B76D4"/>
    <w:rsid w:val="000C73DA"/>
    <w:rsid w:val="000D5FB0"/>
    <w:rsid w:val="000F17DA"/>
    <w:rsid w:val="000F67D5"/>
    <w:rsid w:val="001000AD"/>
    <w:rsid w:val="00100C99"/>
    <w:rsid w:val="00113376"/>
    <w:rsid w:val="001270CD"/>
    <w:rsid w:val="00127A91"/>
    <w:rsid w:val="0013599C"/>
    <w:rsid w:val="0013667E"/>
    <w:rsid w:val="00141522"/>
    <w:rsid w:val="00141600"/>
    <w:rsid w:val="0014207C"/>
    <w:rsid w:val="00145E2C"/>
    <w:rsid w:val="00150960"/>
    <w:rsid w:val="001517A5"/>
    <w:rsid w:val="00152749"/>
    <w:rsid w:val="00153F77"/>
    <w:rsid w:val="00170AE0"/>
    <w:rsid w:val="0018145F"/>
    <w:rsid w:val="00182807"/>
    <w:rsid w:val="001917ED"/>
    <w:rsid w:val="00191BD3"/>
    <w:rsid w:val="00193E2D"/>
    <w:rsid w:val="00197744"/>
    <w:rsid w:val="00197ECD"/>
    <w:rsid w:val="001A4A64"/>
    <w:rsid w:val="001B04EC"/>
    <w:rsid w:val="001C01F7"/>
    <w:rsid w:val="001C3BA6"/>
    <w:rsid w:val="001D1748"/>
    <w:rsid w:val="001D2A67"/>
    <w:rsid w:val="001D35C7"/>
    <w:rsid w:val="001D73E3"/>
    <w:rsid w:val="001F3B4F"/>
    <w:rsid w:val="001F6581"/>
    <w:rsid w:val="00202746"/>
    <w:rsid w:val="00212758"/>
    <w:rsid w:val="00216E3E"/>
    <w:rsid w:val="00230556"/>
    <w:rsid w:val="00234856"/>
    <w:rsid w:val="00235F1E"/>
    <w:rsid w:val="00241CE8"/>
    <w:rsid w:val="00244FC3"/>
    <w:rsid w:val="00245CA4"/>
    <w:rsid w:val="002518B1"/>
    <w:rsid w:val="00255F8A"/>
    <w:rsid w:val="00261136"/>
    <w:rsid w:val="00261461"/>
    <w:rsid w:val="002644C4"/>
    <w:rsid w:val="00265589"/>
    <w:rsid w:val="00273FAC"/>
    <w:rsid w:val="00274605"/>
    <w:rsid w:val="00274782"/>
    <w:rsid w:val="00276A55"/>
    <w:rsid w:val="00277C8D"/>
    <w:rsid w:val="0028447D"/>
    <w:rsid w:val="002B0819"/>
    <w:rsid w:val="002B0F30"/>
    <w:rsid w:val="002C110A"/>
    <w:rsid w:val="002C3B0C"/>
    <w:rsid w:val="002C4ED1"/>
    <w:rsid w:val="002C4EDE"/>
    <w:rsid w:val="002C5DE4"/>
    <w:rsid w:val="002D21F9"/>
    <w:rsid w:val="002D3FAF"/>
    <w:rsid w:val="002E188A"/>
    <w:rsid w:val="002F6E2B"/>
    <w:rsid w:val="00303851"/>
    <w:rsid w:val="003048A4"/>
    <w:rsid w:val="003050CD"/>
    <w:rsid w:val="003165F0"/>
    <w:rsid w:val="003174E9"/>
    <w:rsid w:val="003239FB"/>
    <w:rsid w:val="00327919"/>
    <w:rsid w:val="003311A0"/>
    <w:rsid w:val="00331725"/>
    <w:rsid w:val="00341095"/>
    <w:rsid w:val="00345C9D"/>
    <w:rsid w:val="00346285"/>
    <w:rsid w:val="00353531"/>
    <w:rsid w:val="00361558"/>
    <w:rsid w:val="00377D7A"/>
    <w:rsid w:val="00381171"/>
    <w:rsid w:val="003867CC"/>
    <w:rsid w:val="00390FDC"/>
    <w:rsid w:val="003D0740"/>
    <w:rsid w:val="003E1E87"/>
    <w:rsid w:val="003F14E0"/>
    <w:rsid w:val="004031F9"/>
    <w:rsid w:val="004510BB"/>
    <w:rsid w:val="00452186"/>
    <w:rsid w:val="00456996"/>
    <w:rsid w:val="00467D14"/>
    <w:rsid w:val="00474FCA"/>
    <w:rsid w:val="004765E0"/>
    <w:rsid w:val="00486B6C"/>
    <w:rsid w:val="00495EF8"/>
    <w:rsid w:val="004978B2"/>
    <w:rsid w:val="004A0E5C"/>
    <w:rsid w:val="004A207F"/>
    <w:rsid w:val="004A595A"/>
    <w:rsid w:val="004A6A1F"/>
    <w:rsid w:val="004B5CFB"/>
    <w:rsid w:val="004D147B"/>
    <w:rsid w:val="004D4350"/>
    <w:rsid w:val="004E49E0"/>
    <w:rsid w:val="004E63C7"/>
    <w:rsid w:val="004F1D4B"/>
    <w:rsid w:val="004F588D"/>
    <w:rsid w:val="004F59BF"/>
    <w:rsid w:val="004F7D5B"/>
    <w:rsid w:val="00512114"/>
    <w:rsid w:val="00517D82"/>
    <w:rsid w:val="00522488"/>
    <w:rsid w:val="00540DFF"/>
    <w:rsid w:val="00541DED"/>
    <w:rsid w:val="00544E36"/>
    <w:rsid w:val="00544E97"/>
    <w:rsid w:val="00562209"/>
    <w:rsid w:val="0056374B"/>
    <w:rsid w:val="00580407"/>
    <w:rsid w:val="00580DB0"/>
    <w:rsid w:val="00582905"/>
    <w:rsid w:val="005865EC"/>
    <w:rsid w:val="00587A82"/>
    <w:rsid w:val="005977A4"/>
    <w:rsid w:val="005C5D27"/>
    <w:rsid w:val="005D61F1"/>
    <w:rsid w:val="005E1ADF"/>
    <w:rsid w:val="005F7AB9"/>
    <w:rsid w:val="00603DA1"/>
    <w:rsid w:val="0061181C"/>
    <w:rsid w:val="0061658F"/>
    <w:rsid w:val="00624BB2"/>
    <w:rsid w:val="00632541"/>
    <w:rsid w:val="006705D2"/>
    <w:rsid w:val="00673A14"/>
    <w:rsid w:val="00675B7D"/>
    <w:rsid w:val="006761B3"/>
    <w:rsid w:val="00677F69"/>
    <w:rsid w:val="006862BE"/>
    <w:rsid w:val="00686863"/>
    <w:rsid w:val="006A5759"/>
    <w:rsid w:val="006A6F80"/>
    <w:rsid w:val="006B08B4"/>
    <w:rsid w:val="006B4B19"/>
    <w:rsid w:val="006C7B82"/>
    <w:rsid w:val="006D684C"/>
    <w:rsid w:val="006F6185"/>
    <w:rsid w:val="006F72B2"/>
    <w:rsid w:val="00700A57"/>
    <w:rsid w:val="007013CA"/>
    <w:rsid w:val="007152C1"/>
    <w:rsid w:val="00724D45"/>
    <w:rsid w:val="007267F3"/>
    <w:rsid w:val="00726FA9"/>
    <w:rsid w:val="007353F8"/>
    <w:rsid w:val="00743BF4"/>
    <w:rsid w:val="007449A5"/>
    <w:rsid w:val="00757F11"/>
    <w:rsid w:val="00760CEE"/>
    <w:rsid w:val="00774DC3"/>
    <w:rsid w:val="00775FC1"/>
    <w:rsid w:val="007819B3"/>
    <w:rsid w:val="00791EEF"/>
    <w:rsid w:val="0079270C"/>
    <w:rsid w:val="00793756"/>
    <w:rsid w:val="007954E4"/>
    <w:rsid w:val="007958DA"/>
    <w:rsid w:val="00795F34"/>
    <w:rsid w:val="007B07D9"/>
    <w:rsid w:val="007B1398"/>
    <w:rsid w:val="007B3037"/>
    <w:rsid w:val="007B5406"/>
    <w:rsid w:val="007B62FB"/>
    <w:rsid w:val="007B712E"/>
    <w:rsid w:val="007C597B"/>
    <w:rsid w:val="007C677E"/>
    <w:rsid w:val="007D0BD8"/>
    <w:rsid w:val="007E1467"/>
    <w:rsid w:val="007E7731"/>
    <w:rsid w:val="00801DC4"/>
    <w:rsid w:val="008110FB"/>
    <w:rsid w:val="00813ACC"/>
    <w:rsid w:val="00816AC7"/>
    <w:rsid w:val="00817528"/>
    <w:rsid w:val="00821C29"/>
    <w:rsid w:val="00826D4D"/>
    <w:rsid w:val="0083100E"/>
    <w:rsid w:val="00835768"/>
    <w:rsid w:val="00835E85"/>
    <w:rsid w:val="00850FAC"/>
    <w:rsid w:val="00860C04"/>
    <w:rsid w:val="00861E6F"/>
    <w:rsid w:val="00867E6D"/>
    <w:rsid w:val="00891D8B"/>
    <w:rsid w:val="00893D6E"/>
    <w:rsid w:val="008A7A30"/>
    <w:rsid w:val="008B4364"/>
    <w:rsid w:val="008C4ADB"/>
    <w:rsid w:val="008D1327"/>
    <w:rsid w:val="008D68F7"/>
    <w:rsid w:val="008D73B5"/>
    <w:rsid w:val="008E3257"/>
    <w:rsid w:val="008E4EE7"/>
    <w:rsid w:val="008F6B38"/>
    <w:rsid w:val="00912519"/>
    <w:rsid w:val="00912E3A"/>
    <w:rsid w:val="009411E4"/>
    <w:rsid w:val="00945D9E"/>
    <w:rsid w:val="00956162"/>
    <w:rsid w:val="00957F77"/>
    <w:rsid w:val="00976657"/>
    <w:rsid w:val="00976EFB"/>
    <w:rsid w:val="009778CA"/>
    <w:rsid w:val="0098590B"/>
    <w:rsid w:val="00990AA3"/>
    <w:rsid w:val="00996234"/>
    <w:rsid w:val="00996C60"/>
    <w:rsid w:val="009A2CBC"/>
    <w:rsid w:val="009A5E51"/>
    <w:rsid w:val="009B1BF4"/>
    <w:rsid w:val="009C2EA1"/>
    <w:rsid w:val="009D1E57"/>
    <w:rsid w:val="009D3117"/>
    <w:rsid w:val="009D6C75"/>
    <w:rsid w:val="009E267B"/>
    <w:rsid w:val="00A02D46"/>
    <w:rsid w:val="00A04F65"/>
    <w:rsid w:val="00A16DCA"/>
    <w:rsid w:val="00A22C57"/>
    <w:rsid w:val="00A233E6"/>
    <w:rsid w:val="00A24F42"/>
    <w:rsid w:val="00A3065C"/>
    <w:rsid w:val="00A37160"/>
    <w:rsid w:val="00A5598F"/>
    <w:rsid w:val="00A658CC"/>
    <w:rsid w:val="00A71F04"/>
    <w:rsid w:val="00A80794"/>
    <w:rsid w:val="00A81564"/>
    <w:rsid w:val="00A93E54"/>
    <w:rsid w:val="00AA0BAE"/>
    <w:rsid w:val="00AB174B"/>
    <w:rsid w:val="00AB378C"/>
    <w:rsid w:val="00AB6249"/>
    <w:rsid w:val="00AC264D"/>
    <w:rsid w:val="00AD41E5"/>
    <w:rsid w:val="00AE0FBD"/>
    <w:rsid w:val="00AE11D4"/>
    <w:rsid w:val="00AE1F6E"/>
    <w:rsid w:val="00AE541B"/>
    <w:rsid w:val="00B01B58"/>
    <w:rsid w:val="00B035AC"/>
    <w:rsid w:val="00B03783"/>
    <w:rsid w:val="00B15761"/>
    <w:rsid w:val="00B17241"/>
    <w:rsid w:val="00B20AB7"/>
    <w:rsid w:val="00B245F4"/>
    <w:rsid w:val="00B31067"/>
    <w:rsid w:val="00B4562B"/>
    <w:rsid w:val="00B56358"/>
    <w:rsid w:val="00B706DE"/>
    <w:rsid w:val="00B74397"/>
    <w:rsid w:val="00B952F5"/>
    <w:rsid w:val="00B97897"/>
    <w:rsid w:val="00BA383D"/>
    <w:rsid w:val="00BC2F12"/>
    <w:rsid w:val="00BC3CFA"/>
    <w:rsid w:val="00BC57F1"/>
    <w:rsid w:val="00BD0BDE"/>
    <w:rsid w:val="00BD3056"/>
    <w:rsid w:val="00BD5448"/>
    <w:rsid w:val="00BF0E4E"/>
    <w:rsid w:val="00BF4D29"/>
    <w:rsid w:val="00BF6B69"/>
    <w:rsid w:val="00C05956"/>
    <w:rsid w:val="00C13B6F"/>
    <w:rsid w:val="00C13E68"/>
    <w:rsid w:val="00C30029"/>
    <w:rsid w:val="00C334DC"/>
    <w:rsid w:val="00C415C5"/>
    <w:rsid w:val="00C430CF"/>
    <w:rsid w:val="00C5202F"/>
    <w:rsid w:val="00C56D84"/>
    <w:rsid w:val="00C615AC"/>
    <w:rsid w:val="00C64C6F"/>
    <w:rsid w:val="00C65214"/>
    <w:rsid w:val="00C666A3"/>
    <w:rsid w:val="00C84222"/>
    <w:rsid w:val="00C84FC7"/>
    <w:rsid w:val="00C85267"/>
    <w:rsid w:val="00C91976"/>
    <w:rsid w:val="00C954A8"/>
    <w:rsid w:val="00C957C7"/>
    <w:rsid w:val="00C975D1"/>
    <w:rsid w:val="00CB163B"/>
    <w:rsid w:val="00CB3CA0"/>
    <w:rsid w:val="00CB4B53"/>
    <w:rsid w:val="00CC0013"/>
    <w:rsid w:val="00CC29CA"/>
    <w:rsid w:val="00CC5D21"/>
    <w:rsid w:val="00CD4F93"/>
    <w:rsid w:val="00CF1F84"/>
    <w:rsid w:val="00CF6206"/>
    <w:rsid w:val="00D15711"/>
    <w:rsid w:val="00D26FB1"/>
    <w:rsid w:val="00D42E64"/>
    <w:rsid w:val="00D4426B"/>
    <w:rsid w:val="00D446AC"/>
    <w:rsid w:val="00D46C79"/>
    <w:rsid w:val="00D62851"/>
    <w:rsid w:val="00D718BE"/>
    <w:rsid w:val="00D75CA2"/>
    <w:rsid w:val="00D91104"/>
    <w:rsid w:val="00D96515"/>
    <w:rsid w:val="00D96B6D"/>
    <w:rsid w:val="00DA3F18"/>
    <w:rsid w:val="00DC40FD"/>
    <w:rsid w:val="00DD0DB7"/>
    <w:rsid w:val="00DD3FE2"/>
    <w:rsid w:val="00DD55BB"/>
    <w:rsid w:val="00DE2B1A"/>
    <w:rsid w:val="00DF7F21"/>
    <w:rsid w:val="00E005BD"/>
    <w:rsid w:val="00E025CA"/>
    <w:rsid w:val="00E12242"/>
    <w:rsid w:val="00E20851"/>
    <w:rsid w:val="00E30904"/>
    <w:rsid w:val="00E33DE1"/>
    <w:rsid w:val="00E3771A"/>
    <w:rsid w:val="00E43171"/>
    <w:rsid w:val="00E52400"/>
    <w:rsid w:val="00E54983"/>
    <w:rsid w:val="00E71F8F"/>
    <w:rsid w:val="00E84D40"/>
    <w:rsid w:val="00E84F92"/>
    <w:rsid w:val="00E92618"/>
    <w:rsid w:val="00E95C85"/>
    <w:rsid w:val="00EB1CD0"/>
    <w:rsid w:val="00ED545C"/>
    <w:rsid w:val="00EE2877"/>
    <w:rsid w:val="00EE588D"/>
    <w:rsid w:val="00EE782B"/>
    <w:rsid w:val="00EE7CDD"/>
    <w:rsid w:val="00EF1B13"/>
    <w:rsid w:val="00EF3E3B"/>
    <w:rsid w:val="00EF7B83"/>
    <w:rsid w:val="00F01E19"/>
    <w:rsid w:val="00F02308"/>
    <w:rsid w:val="00F11345"/>
    <w:rsid w:val="00F20F5F"/>
    <w:rsid w:val="00F22AF8"/>
    <w:rsid w:val="00F345E9"/>
    <w:rsid w:val="00F3791B"/>
    <w:rsid w:val="00F62AC8"/>
    <w:rsid w:val="00F6396D"/>
    <w:rsid w:val="00F929CB"/>
    <w:rsid w:val="00F95A2F"/>
    <w:rsid w:val="00FB0788"/>
    <w:rsid w:val="00FC27FB"/>
    <w:rsid w:val="00FD2E3C"/>
    <w:rsid w:val="00FD6F49"/>
    <w:rsid w:val="00FE698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56B427F1"/>
  <w15:docId w15:val="{B8012FB9-164A-4785-AA66-750B18590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718BE"/>
    <w:pPr>
      <w:spacing w:after="0"/>
    </w:pPr>
    <w:rPr>
      <w:rFonts w:ascii="Verdana" w:eastAsia="Times New Roman" w:hAnsi="Verdana" w:cs="Times New Roman"/>
      <w:sz w:val="20"/>
      <w:szCs w:val="20"/>
      <w:lang w:eastAsia="de-DE"/>
    </w:rPr>
  </w:style>
  <w:style w:type="paragraph" w:styleId="berschrift1">
    <w:name w:val="heading 1"/>
    <w:aliases w:val="BETREFF ROT"/>
    <w:next w:val="03Betreffberschrift"/>
    <w:link w:val="berschrift1Zchn"/>
    <w:rsid w:val="00191BD3"/>
    <w:pPr>
      <w:tabs>
        <w:tab w:val="left" w:pos="320"/>
        <w:tab w:val="left" w:pos="8222"/>
      </w:tabs>
      <w:ind w:right="987"/>
      <w:jc w:val="both"/>
      <w:outlineLvl w:val="0"/>
    </w:pPr>
    <w:rPr>
      <w:rFonts w:ascii="Vectora LT Pro 55 Roman" w:hAnsi="Vectora LT Pro 55 Roman" w:cs="Meta-Normal"/>
      <w:caps/>
      <w:noProof/>
      <w:color w:val="C40525"/>
      <w:szCs w:val="42"/>
      <w:lang w:val="de-AT" w:eastAsia="de-AT"/>
    </w:rPr>
  </w:style>
  <w:style w:type="paragraph" w:styleId="berschrift2">
    <w:name w:val="heading 2"/>
    <w:aliases w:val="BETREFF GRAU"/>
    <w:basedOn w:val="Standard"/>
    <w:next w:val="Standard"/>
    <w:link w:val="berschrift2Zchn"/>
    <w:rsid w:val="00AC264D"/>
    <w:pPr>
      <w:tabs>
        <w:tab w:val="left" w:pos="320"/>
        <w:tab w:val="left" w:pos="8222"/>
      </w:tabs>
      <w:ind w:right="987"/>
      <w:jc w:val="both"/>
      <w:outlineLvl w:val="1"/>
    </w:pPr>
    <w:rPr>
      <w:rFonts w:cs="Meta-Normal"/>
      <w:caps/>
      <w:color w:val="636463"/>
      <w:sz w:val="24"/>
      <w:szCs w:val="4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3Betreffberschrift">
    <w:name w:val="03 Betreff_Überschrift"/>
    <w:qFormat/>
    <w:rsid w:val="007C677E"/>
    <w:pPr>
      <w:spacing w:after="0" w:line="280" w:lineRule="atLeast"/>
    </w:pPr>
    <w:rPr>
      <w:rFonts w:ascii="Vectora LT Pro 55 Roman" w:hAnsi="Vectora LT Pro 55 Roman" w:cs="Meta-Normal"/>
      <w:b/>
      <w:color w:val="000000" w:themeColor="text1"/>
      <w:sz w:val="20"/>
      <w:szCs w:val="42"/>
      <w:lang w:val="de-AT" w:eastAsia="de-AT"/>
    </w:rPr>
  </w:style>
  <w:style w:type="character" w:customStyle="1" w:styleId="berschrift1Zchn">
    <w:name w:val="Überschrift 1 Zchn"/>
    <w:aliases w:val="BETREFF ROT Zchn"/>
    <w:basedOn w:val="Absatz-Standardschriftart"/>
    <w:link w:val="berschrift1"/>
    <w:rsid w:val="00191BD3"/>
    <w:rPr>
      <w:rFonts w:ascii="Vectora LT Pro 55 Roman" w:hAnsi="Vectora LT Pro 55 Roman" w:cs="Meta-Normal"/>
      <w:caps/>
      <w:noProof/>
      <w:color w:val="C40525"/>
      <w:szCs w:val="42"/>
      <w:lang w:val="de-AT" w:eastAsia="de-AT"/>
    </w:rPr>
  </w:style>
  <w:style w:type="character" w:customStyle="1" w:styleId="berschrift2Zchn">
    <w:name w:val="Überschrift 2 Zchn"/>
    <w:aliases w:val="BETREFF GRAU Zchn"/>
    <w:basedOn w:val="Absatz-Standardschriftart"/>
    <w:link w:val="berschrift2"/>
    <w:rsid w:val="00AC264D"/>
    <w:rPr>
      <w:rFonts w:ascii="Vectora LT Pro 55 Roman" w:hAnsi="Vectora LT Pro 55 Roman" w:cs="Meta-Normal"/>
      <w:caps/>
      <w:color w:val="636463"/>
      <w:szCs w:val="42"/>
    </w:rPr>
  </w:style>
  <w:style w:type="paragraph" w:customStyle="1" w:styleId="02DatumGeschftszeichen">
    <w:name w:val="02 Datum / Geschäftszeichen"/>
    <w:next w:val="Standard"/>
    <w:qFormat/>
    <w:rsid w:val="007C677E"/>
    <w:pPr>
      <w:spacing w:after="0" w:line="280" w:lineRule="atLeast"/>
      <w:jc w:val="right"/>
    </w:pPr>
    <w:rPr>
      <w:rFonts w:ascii="Vectora LT Pro 55 Roman" w:hAnsi="Vectora LT Pro 55 Roman" w:cs="TrebuchetMS"/>
      <w:sz w:val="20"/>
      <w:szCs w:val="16"/>
      <w:lang w:val="de-AT"/>
    </w:rPr>
  </w:style>
  <w:style w:type="paragraph" w:customStyle="1" w:styleId="01Empfngeradresse">
    <w:name w:val="01 Empfängeradresse"/>
    <w:link w:val="01EmpfngeradresseZchn"/>
    <w:qFormat/>
    <w:rsid w:val="007C677E"/>
    <w:pPr>
      <w:widowControl w:val="0"/>
      <w:autoSpaceDE w:val="0"/>
      <w:autoSpaceDN w:val="0"/>
      <w:adjustRightInd w:val="0"/>
      <w:spacing w:after="0" w:line="280" w:lineRule="atLeast"/>
      <w:textAlignment w:val="center"/>
    </w:pPr>
    <w:rPr>
      <w:rFonts w:ascii="Vectora LT Pro 55 Roman" w:hAnsi="Vectora LT Pro 55 Roman" w:cs="TrebuchetMS"/>
      <w:sz w:val="20"/>
      <w:szCs w:val="16"/>
      <w:lang w:val="de-AT"/>
    </w:rPr>
  </w:style>
  <w:style w:type="character" w:customStyle="1" w:styleId="01EmpfngeradresseZchn">
    <w:name w:val="01 Empfängeradresse Zchn"/>
    <w:basedOn w:val="Absatz-Standardschriftart"/>
    <w:link w:val="01Empfngeradresse"/>
    <w:rsid w:val="007C677E"/>
    <w:rPr>
      <w:rFonts w:ascii="Vectora LT Pro 55 Roman" w:hAnsi="Vectora LT Pro 55 Roman" w:cs="TrebuchetMS"/>
      <w:sz w:val="20"/>
      <w:szCs w:val="16"/>
      <w:lang w:val="de-AT"/>
    </w:rPr>
  </w:style>
  <w:style w:type="paragraph" w:customStyle="1" w:styleId="05Aufzhlung-1Ebene">
    <w:name w:val="05 Aufzählung - 1. Ebene"/>
    <w:link w:val="05Aufzhlung-1EbeneZchn"/>
    <w:qFormat/>
    <w:rsid w:val="007C677E"/>
    <w:pPr>
      <w:keepNext/>
      <w:spacing w:after="0" w:line="280" w:lineRule="atLeast"/>
    </w:pPr>
    <w:rPr>
      <w:rFonts w:ascii="Vectora LT Pro 55 Roman" w:eastAsia="Times New Roman" w:hAnsi="Vectora LT Pro 55 Roman" w:cs="Times New Roman"/>
      <w:bCs/>
      <w:sz w:val="20"/>
      <w:szCs w:val="20"/>
      <w:lang w:val="de-AT" w:eastAsia="de-DE"/>
    </w:rPr>
  </w:style>
  <w:style w:type="character" w:customStyle="1" w:styleId="05Aufzhlung-1EbeneZchn">
    <w:name w:val="05 Aufzählung - 1. Ebene Zchn"/>
    <w:basedOn w:val="Absatz-Standardschriftart"/>
    <w:link w:val="05Aufzhlung-1Ebene"/>
    <w:rsid w:val="007C677E"/>
    <w:rPr>
      <w:rFonts w:ascii="Vectora LT Pro 55 Roman" w:eastAsia="Times New Roman" w:hAnsi="Vectora LT Pro 55 Roman" w:cs="Times New Roman"/>
      <w:bCs/>
      <w:sz w:val="20"/>
      <w:szCs w:val="20"/>
      <w:lang w:val="de-AT" w:eastAsia="de-DE"/>
    </w:rPr>
  </w:style>
  <w:style w:type="paragraph" w:customStyle="1" w:styleId="06Aufzhlung-2Ebene">
    <w:name w:val="06 Aufzählung - 2. Ebene"/>
    <w:link w:val="06Aufzhlung-2EbeneZchn"/>
    <w:qFormat/>
    <w:rsid w:val="00327919"/>
    <w:pPr>
      <w:keepNext/>
      <w:numPr>
        <w:numId w:val="15"/>
      </w:numPr>
      <w:spacing w:after="0" w:line="280" w:lineRule="atLeast"/>
      <w:ind w:left="1208" w:hanging="357"/>
    </w:pPr>
    <w:rPr>
      <w:rFonts w:ascii="Vectora LT Pro 55 Roman" w:eastAsia="Times New Roman" w:hAnsi="Vectora LT Pro 55 Roman" w:cs="Times New Roman"/>
      <w:bCs/>
      <w:sz w:val="20"/>
      <w:szCs w:val="20"/>
      <w:lang w:val="de-AT" w:eastAsia="de-DE"/>
    </w:rPr>
  </w:style>
  <w:style w:type="character" w:customStyle="1" w:styleId="06Aufzhlung-2EbeneZchn">
    <w:name w:val="06 Aufzählung - 2. Ebene Zchn"/>
    <w:basedOn w:val="Absatz-Standardschriftart"/>
    <w:link w:val="06Aufzhlung-2Ebene"/>
    <w:rsid w:val="00327919"/>
    <w:rPr>
      <w:rFonts w:ascii="Vectora LT Pro 55 Roman" w:eastAsia="Times New Roman" w:hAnsi="Vectora LT Pro 55 Roman" w:cs="Times New Roman"/>
      <w:bCs/>
      <w:sz w:val="20"/>
      <w:szCs w:val="20"/>
      <w:lang w:val="de-AT" w:eastAsia="de-DE"/>
    </w:rPr>
  </w:style>
  <w:style w:type="paragraph" w:customStyle="1" w:styleId="04FlietextBrief">
    <w:name w:val="04 Fließtext Brief"/>
    <w:link w:val="04FlietextBriefZchn"/>
    <w:qFormat/>
    <w:rsid w:val="007C677E"/>
    <w:pPr>
      <w:widowControl w:val="0"/>
      <w:tabs>
        <w:tab w:val="right" w:pos="9526"/>
      </w:tabs>
      <w:autoSpaceDE w:val="0"/>
      <w:autoSpaceDN w:val="0"/>
      <w:adjustRightInd w:val="0"/>
      <w:spacing w:after="0" w:line="280" w:lineRule="atLeast"/>
      <w:textAlignment w:val="center"/>
    </w:pPr>
    <w:rPr>
      <w:rFonts w:ascii="Vectora LT Pro 55 Roman" w:hAnsi="Vectora LT Pro 55 Roman" w:cs="TrebuchetMS"/>
      <w:sz w:val="20"/>
      <w:szCs w:val="16"/>
      <w:lang w:val="de-AT"/>
    </w:rPr>
  </w:style>
  <w:style w:type="character" w:customStyle="1" w:styleId="04FlietextBriefZchn">
    <w:name w:val="04 Fließtext Brief Zchn"/>
    <w:basedOn w:val="Absatz-Standardschriftart"/>
    <w:link w:val="04FlietextBrief"/>
    <w:rsid w:val="007C677E"/>
    <w:rPr>
      <w:rFonts w:ascii="Vectora LT Pro 55 Roman" w:hAnsi="Vectora LT Pro 55 Roman" w:cs="TrebuchetMS"/>
      <w:sz w:val="20"/>
      <w:szCs w:val="16"/>
      <w:lang w:val="de-AT"/>
    </w:rPr>
  </w:style>
  <w:style w:type="paragraph" w:styleId="Kopfzeile">
    <w:name w:val="header"/>
    <w:basedOn w:val="Standard"/>
    <w:link w:val="KopfzeileZchn"/>
    <w:rsid w:val="00793756"/>
    <w:pPr>
      <w:tabs>
        <w:tab w:val="center" w:pos="4536"/>
      </w:tabs>
    </w:pPr>
  </w:style>
  <w:style w:type="character" w:customStyle="1" w:styleId="KopfzeileZchn">
    <w:name w:val="Kopfzeile Zchn"/>
    <w:basedOn w:val="Absatz-Standardschriftart"/>
    <w:link w:val="Kopfzeile"/>
    <w:rsid w:val="00793756"/>
    <w:rPr>
      <w:rFonts w:ascii="Trebuchet MS" w:hAnsi="Trebuchet MS"/>
      <w:sz w:val="20"/>
    </w:rPr>
  </w:style>
  <w:style w:type="paragraph" w:styleId="Sprechblasentext">
    <w:name w:val="Balloon Text"/>
    <w:basedOn w:val="Standard"/>
    <w:link w:val="SprechblasentextZchn"/>
    <w:rsid w:val="0079375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793756"/>
    <w:rPr>
      <w:rFonts w:ascii="Tahoma" w:hAnsi="Tahoma" w:cs="Tahoma"/>
      <w:sz w:val="16"/>
      <w:szCs w:val="16"/>
    </w:rPr>
  </w:style>
  <w:style w:type="paragraph" w:customStyle="1" w:styleId="07Nummerierung">
    <w:name w:val="07 Nummerierung"/>
    <w:link w:val="07NummerierungZchn"/>
    <w:qFormat/>
    <w:rsid w:val="007C677E"/>
    <w:pPr>
      <w:numPr>
        <w:numId w:val="20"/>
      </w:numPr>
      <w:tabs>
        <w:tab w:val="left" w:pos="284"/>
      </w:tabs>
      <w:spacing w:after="0" w:line="280" w:lineRule="atLeast"/>
      <w:ind w:left="284" w:hanging="284"/>
    </w:pPr>
    <w:rPr>
      <w:rFonts w:ascii="Vectora LT Pro 55 Roman" w:hAnsi="Vectora LT Pro 55 Roman" w:cs="TrebuchetMS"/>
      <w:sz w:val="20"/>
      <w:szCs w:val="16"/>
      <w:lang w:val="de-AT"/>
    </w:rPr>
  </w:style>
  <w:style w:type="character" w:customStyle="1" w:styleId="07NummerierungZchn">
    <w:name w:val="07 Nummerierung Zchn"/>
    <w:basedOn w:val="Absatz-Standardschriftart"/>
    <w:link w:val="07Nummerierung"/>
    <w:rsid w:val="007C677E"/>
    <w:rPr>
      <w:rFonts w:ascii="Vectora LT Pro 55 Roman" w:hAnsi="Vectora LT Pro 55 Roman" w:cs="TrebuchetMS"/>
      <w:sz w:val="20"/>
      <w:szCs w:val="16"/>
      <w:lang w:val="de-AT"/>
    </w:rPr>
  </w:style>
  <w:style w:type="paragraph" w:customStyle="1" w:styleId="EinfAbs">
    <w:name w:val="[Einf. Abs.]"/>
    <w:basedOn w:val="Standard"/>
    <w:uiPriority w:val="99"/>
    <w:rsid w:val="007152C1"/>
    <w:pPr>
      <w:autoSpaceDE w:val="0"/>
      <w:autoSpaceDN w:val="0"/>
      <w:adjustRightInd w:val="0"/>
      <w:textAlignment w:val="center"/>
    </w:pPr>
    <w:rPr>
      <w:rFonts w:ascii="Minion Pro" w:hAnsi="Minion Pro" w:cs="Minion Pro"/>
      <w:color w:val="000000"/>
      <w:spacing w:val="7"/>
      <w:sz w:val="24"/>
    </w:rPr>
  </w:style>
  <w:style w:type="character" w:customStyle="1" w:styleId="RotCI2071044">
    <w:name w:val="Rot_CI_207_10_44"/>
    <w:basedOn w:val="Absatz-Standardschriftart"/>
    <w:uiPriority w:val="1"/>
    <w:qFormat/>
    <w:rsid w:val="0079270C"/>
    <w:rPr>
      <w:color w:val="CF0A2C"/>
    </w:rPr>
  </w:style>
  <w:style w:type="paragraph" w:styleId="Fuzeile">
    <w:name w:val="footer"/>
    <w:basedOn w:val="Standard"/>
    <w:link w:val="FuzeileZchn"/>
    <w:unhideWhenUsed/>
    <w:rsid w:val="00095321"/>
    <w:pPr>
      <w:tabs>
        <w:tab w:val="center" w:pos="4536"/>
      </w:tabs>
    </w:pPr>
  </w:style>
  <w:style w:type="character" w:customStyle="1" w:styleId="FuzeileZchn">
    <w:name w:val="Fußzeile Zchn"/>
    <w:basedOn w:val="Absatz-Standardschriftart"/>
    <w:link w:val="Fuzeile"/>
    <w:rsid w:val="00095321"/>
    <w:rPr>
      <w:rFonts w:ascii="Vectora LT Pro 55 Roman" w:hAnsi="Vectora LT Pro 55 Roman"/>
      <w:sz w:val="20"/>
    </w:rPr>
  </w:style>
  <w:style w:type="paragraph" w:styleId="Kommentartext">
    <w:name w:val="annotation text"/>
    <w:basedOn w:val="Standard"/>
    <w:link w:val="KommentartextZchn"/>
    <w:semiHidden/>
    <w:rsid w:val="00D718BE"/>
    <w:pPr>
      <w:widowControl w:val="0"/>
    </w:pPr>
    <w:rPr>
      <w:rFonts w:ascii="Courier New" w:hAnsi="Courier New" w:cs="Courier New"/>
      <w:lang w:val="de-AT"/>
    </w:rPr>
  </w:style>
  <w:style w:type="character" w:customStyle="1" w:styleId="KommentartextZchn">
    <w:name w:val="Kommentartext Zchn"/>
    <w:basedOn w:val="Absatz-Standardschriftart"/>
    <w:link w:val="Kommentartext"/>
    <w:semiHidden/>
    <w:rsid w:val="00D718BE"/>
    <w:rPr>
      <w:rFonts w:ascii="Courier New" w:eastAsia="Times New Roman" w:hAnsi="Courier New" w:cs="Courier New"/>
      <w:sz w:val="20"/>
      <w:szCs w:val="20"/>
      <w:lang w:val="de-AT" w:eastAsia="de-DE"/>
    </w:rPr>
  </w:style>
  <w:style w:type="paragraph" w:styleId="Listenabsatz">
    <w:name w:val="List Paragraph"/>
    <w:basedOn w:val="Standard"/>
    <w:qFormat/>
    <w:rsid w:val="00D718BE"/>
    <w:pPr>
      <w:ind w:left="708"/>
    </w:pPr>
  </w:style>
  <w:style w:type="table" w:styleId="Tabellenraster">
    <w:name w:val="Table Grid"/>
    <w:basedOn w:val="NormaleTabelle"/>
    <w:rsid w:val="00D718BE"/>
    <w:pPr>
      <w:spacing w:after="0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package" Target="embeddings/Microsoft_Excel_Worksheet1.xlsx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package" Target="embeddings/Microsoft_Excel_Worksheet2.xlsx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emf"/><Relationship Id="rId27" Type="http://schemas.openxmlformats.org/officeDocument/2006/relationships/package" Target="embeddings/Microsoft_Excel_Worksheet3.xlsx"/><Relationship Id="rId30" Type="http://schemas.openxmlformats.org/officeDocument/2006/relationships/package" Target="embeddings/Microsoft_Excel_Worksheet4.xlsx"/><Relationship Id="rId35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0041B-3A4B-440D-BB58-A54432D9F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283B6C2F</Template>
  <TotalTime>0</TotalTime>
  <Pages>7</Pages>
  <Words>24</Words>
  <Characters>157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Beate Rachmann</dc:creator>
  <cp:lastModifiedBy>Beate Rachmann</cp:lastModifiedBy>
  <cp:revision>25</cp:revision>
  <cp:lastPrinted>2022-05-04T15:00:00Z</cp:lastPrinted>
  <dcterms:created xsi:type="dcterms:W3CDTF">2022-05-31T08:04:00Z</dcterms:created>
  <dcterms:modified xsi:type="dcterms:W3CDTF">2022-06-01T08:28:00Z</dcterms:modified>
</cp:coreProperties>
</file>