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AC0" w:rsidRPr="00072CD5" w:rsidRDefault="00EC4FD4" w:rsidP="00B52AC0">
      <w:pPr>
        <w:pStyle w:val="05Betreffgrau"/>
        <w:rPr>
          <w:rFonts w:ascii="Vectora LT Pro 55 Roman" w:hAnsi="Vectora LT Pro 55 Roman"/>
          <w:color w:val="CF0A2C"/>
          <w:sz w:val="18"/>
          <w:szCs w:val="18"/>
        </w:rPr>
      </w:pPr>
      <w:r w:rsidRPr="00072CD5">
        <w:rPr>
          <w:rFonts w:ascii="Vectora LT Pro 55 Roman" w:hAnsi="Vectora LT Pro 55 Roman"/>
          <w:color w:val="CF0A2C"/>
          <w:sz w:val="18"/>
          <w:szCs w:val="18"/>
        </w:rPr>
        <w:t>Expertinnenliste</w:t>
      </w:r>
      <w:r w:rsidR="00C215CE" w:rsidRPr="00072CD5">
        <w:rPr>
          <w:rFonts w:ascii="Vectora LT Pro 55 Roman" w:hAnsi="Vectora LT Pro 55 Roman"/>
          <w:color w:val="CF0A2C"/>
          <w:sz w:val="18"/>
          <w:szCs w:val="18"/>
        </w:rPr>
        <w:t xml:space="preserve"> ÖSTERREICH</w:t>
      </w:r>
    </w:p>
    <w:p w:rsidR="00B02ECE" w:rsidRPr="005B6614" w:rsidRDefault="00B02ECE" w:rsidP="00B52AC0">
      <w:pPr>
        <w:pStyle w:val="06FlietextBrief"/>
        <w:rPr>
          <w:rFonts w:ascii="Vectora LT Pro 55 Roman" w:hAnsi="Vectora LT Pro 55 Roman"/>
          <w:sz w:val="14"/>
          <w:szCs w:val="14"/>
        </w:rPr>
      </w:pPr>
    </w:p>
    <w:tbl>
      <w:tblPr>
        <w:tblStyle w:val="Tabellenraster"/>
        <w:tblpPr w:leftFromText="142" w:rightFromText="142" w:vertAnchor="text" w:horzAnchor="page" w:tblpX="3661" w:tblpY="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820"/>
      </w:tblGrid>
      <w:tr w:rsidR="00BE6C74" w:rsidRPr="00166838" w:rsidTr="00BE6C74">
        <w:trPr>
          <w:trHeight w:hRule="exact" w:val="227"/>
        </w:trPr>
        <w:tc>
          <w:tcPr>
            <w:tcW w:w="6238" w:type="dxa"/>
            <w:gridSpan w:val="2"/>
            <w:tcMar>
              <w:left w:w="0" w:type="dxa"/>
            </w:tcMar>
          </w:tcPr>
          <w:p w:rsidR="00BE6C74" w:rsidRPr="00166838" w:rsidRDefault="00BE6C74" w:rsidP="00BE6C74">
            <w:pPr>
              <w:pStyle w:val="06FlietextBrief"/>
              <w:rPr>
                <w:rFonts w:ascii="Vectora LT Pro 55 Roman" w:hAnsi="Vectora LT Pro 55 Roman"/>
                <w:sz w:val="18"/>
                <w:szCs w:val="18"/>
              </w:rPr>
            </w:pPr>
            <w:r w:rsidRPr="005B6614">
              <w:rPr>
                <w:rFonts w:ascii="Vectora LT Pro 55 Roman" w:hAnsi="Vectora LT Pro 55 Roman"/>
                <w:color w:val="CF0A2C"/>
                <w:sz w:val="18"/>
                <w:szCs w:val="18"/>
              </w:rPr>
              <w:t>Stammdaten</w:t>
            </w:r>
          </w:p>
        </w:tc>
      </w:tr>
      <w:tr w:rsidR="00BE6C74" w:rsidRPr="00166838" w:rsidTr="00BE6C74">
        <w:trPr>
          <w:trHeight w:hRule="exact" w:val="284"/>
        </w:trPr>
        <w:tc>
          <w:tcPr>
            <w:tcW w:w="1418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>Name</w:t>
            </w:r>
          </w:p>
        </w:tc>
        <w:tc>
          <w:tcPr>
            <w:tcW w:w="4820" w:type="dxa"/>
            <w:tcBorders>
              <w:bottom w:val="single" w:sz="2" w:space="0" w:color="BBBDBE"/>
            </w:tcBorders>
            <w:tcMar>
              <w:top w:w="28" w:type="dxa"/>
              <w:bottom w:w="28" w:type="dxa"/>
            </w:tcMar>
            <w:vAlign w:val="center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BE6C74" w:rsidRPr="00166838" w:rsidTr="00BE6C74">
        <w:trPr>
          <w:trHeight w:hRule="exact" w:val="284"/>
        </w:trPr>
        <w:tc>
          <w:tcPr>
            <w:tcW w:w="1418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  <w:proofErr w:type="spellStart"/>
            <w:r>
              <w:rPr>
                <w:rFonts w:ascii="Vectora LT Pro 55 Roman" w:hAnsi="Vectora LT Pro 55 Roman"/>
                <w:sz w:val="18"/>
                <w:szCs w:val="18"/>
              </w:rPr>
              <w:t>Büroname</w:t>
            </w:r>
            <w:proofErr w:type="spellEnd"/>
          </w:p>
        </w:tc>
        <w:tc>
          <w:tcPr>
            <w:tcW w:w="4820" w:type="dxa"/>
            <w:tcBorders>
              <w:bottom w:val="single" w:sz="2" w:space="0" w:color="BBBDBE"/>
            </w:tcBorders>
            <w:tcMar>
              <w:top w:w="28" w:type="dxa"/>
              <w:bottom w:w="28" w:type="dxa"/>
            </w:tcMar>
            <w:vAlign w:val="center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BE6C74" w:rsidRPr="00166838" w:rsidTr="00BE6C74">
        <w:trPr>
          <w:trHeight w:hRule="exact" w:val="284"/>
        </w:trPr>
        <w:tc>
          <w:tcPr>
            <w:tcW w:w="1418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>Befugnis</w:t>
            </w:r>
          </w:p>
        </w:tc>
        <w:tc>
          <w:tcPr>
            <w:tcW w:w="4820" w:type="dxa"/>
            <w:tcBorders>
              <w:top w:val="single" w:sz="2" w:space="0" w:color="BBBDBE"/>
              <w:bottom w:val="single" w:sz="2" w:space="0" w:color="BBBDBE"/>
            </w:tcBorders>
            <w:tcMar>
              <w:top w:w="28" w:type="dxa"/>
              <w:bottom w:w="28" w:type="dxa"/>
            </w:tcMar>
            <w:vAlign w:val="center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BE6C74" w:rsidRPr="00166838" w:rsidTr="00BE6C74">
        <w:trPr>
          <w:trHeight w:hRule="exact" w:val="284"/>
        </w:trPr>
        <w:tc>
          <w:tcPr>
            <w:tcW w:w="1418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>Adresse</w:t>
            </w:r>
          </w:p>
        </w:tc>
        <w:tc>
          <w:tcPr>
            <w:tcW w:w="4820" w:type="dxa"/>
            <w:tcBorders>
              <w:top w:val="single" w:sz="2" w:space="0" w:color="BBBDBE"/>
              <w:bottom w:val="single" w:sz="2" w:space="0" w:color="BBBDBE"/>
            </w:tcBorders>
            <w:tcMar>
              <w:top w:w="28" w:type="dxa"/>
              <w:bottom w:w="28" w:type="dxa"/>
            </w:tcMar>
            <w:vAlign w:val="center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BE6C74" w:rsidRPr="00166838" w:rsidTr="00BE6C74">
        <w:trPr>
          <w:trHeight w:hRule="exact" w:val="284"/>
        </w:trPr>
        <w:tc>
          <w:tcPr>
            <w:tcW w:w="1418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  <w:r>
              <w:rPr>
                <w:rFonts w:ascii="Vectora LT Pro 55 Roman" w:hAnsi="Vectora LT Pro 55 Roman"/>
                <w:sz w:val="18"/>
                <w:szCs w:val="18"/>
              </w:rPr>
              <w:t>Telefon</w:t>
            </w:r>
          </w:p>
        </w:tc>
        <w:tc>
          <w:tcPr>
            <w:tcW w:w="4820" w:type="dxa"/>
            <w:tcBorders>
              <w:top w:val="single" w:sz="2" w:space="0" w:color="BBBDBE"/>
              <w:bottom w:val="single" w:sz="2" w:space="0" w:color="BBBDBE"/>
            </w:tcBorders>
            <w:tcMar>
              <w:top w:w="28" w:type="dxa"/>
              <w:bottom w:w="28" w:type="dxa"/>
            </w:tcMar>
            <w:vAlign w:val="center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BE6C74" w:rsidRPr="00166838" w:rsidTr="00BE6C74">
        <w:trPr>
          <w:trHeight w:hRule="exact" w:val="284"/>
        </w:trPr>
        <w:tc>
          <w:tcPr>
            <w:tcW w:w="1418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  <w:r>
              <w:rPr>
                <w:rFonts w:ascii="Vectora LT Pro 55 Roman" w:hAnsi="Vectora LT Pro 55 Roman"/>
                <w:sz w:val="18"/>
                <w:szCs w:val="18"/>
              </w:rPr>
              <w:t>E-Mail</w:t>
            </w:r>
          </w:p>
        </w:tc>
        <w:tc>
          <w:tcPr>
            <w:tcW w:w="4820" w:type="dxa"/>
            <w:tcBorders>
              <w:top w:val="single" w:sz="2" w:space="0" w:color="BBBDBE"/>
              <w:bottom w:val="single" w:sz="2" w:space="0" w:color="BBBDBE"/>
            </w:tcBorders>
            <w:tcMar>
              <w:top w:w="28" w:type="dxa"/>
              <w:bottom w:w="28" w:type="dxa"/>
            </w:tcMar>
            <w:vAlign w:val="center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BE6C74" w:rsidRPr="00166838" w:rsidTr="00BE6C74">
        <w:trPr>
          <w:trHeight w:hRule="exact" w:val="284"/>
        </w:trPr>
        <w:tc>
          <w:tcPr>
            <w:tcW w:w="1418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  <w:r>
              <w:rPr>
                <w:rFonts w:ascii="Vectora LT Pro 55 Roman" w:hAnsi="Vectora LT Pro 55 Roman"/>
                <w:sz w:val="18"/>
                <w:szCs w:val="18"/>
              </w:rPr>
              <w:t>Homepage</w:t>
            </w:r>
          </w:p>
        </w:tc>
        <w:tc>
          <w:tcPr>
            <w:tcW w:w="4820" w:type="dxa"/>
            <w:tcBorders>
              <w:top w:val="single" w:sz="2" w:space="0" w:color="BBBDBE"/>
              <w:bottom w:val="single" w:sz="2" w:space="0" w:color="BBBDBE"/>
            </w:tcBorders>
            <w:tcMar>
              <w:top w:w="28" w:type="dxa"/>
              <w:bottom w:w="28" w:type="dxa"/>
            </w:tcMar>
            <w:vAlign w:val="center"/>
          </w:tcPr>
          <w:p w:rsidR="00BE6C74" w:rsidRPr="00166838" w:rsidRDefault="00BE6C74" w:rsidP="00BE6C7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</w:tbl>
    <w:p w:rsidR="003B7BAC" w:rsidRPr="00166838" w:rsidRDefault="00671142" w:rsidP="00671142">
      <w:pPr>
        <w:pStyle w:val="06FlietextBrief"/>
        <w:rPr>
          <w:rFonts w:ascii="Vectora LT Pro 55 Roman" w:hAnsi="Vectora LT Pro 55 Roman"/>
          <w:sz w:val="18"/>
          <w:szCs w:val="18"/>
        </w:rPr>
      </w:pPr>
      <w:r w:rsidRPr="00166838">
        <w:rPr>
          <w:rFonts w:ascii="Vectora LT Pro 55 Roman" w:hAnsi="Vectora LT Pro 55 Roman"/>
          <w:noProof/>
          <w:sz w:val="18"/>
          <w:szCs w:val="18"/>
          <w:lang w:val="de-AT" w:eastAsia="de-A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F846C04" wp14:editId="1630DC07">
                <wp:simplePos x="0" y="0"/>
                <wp:positionH relativeFrom="column">
                  <wp:posOffset>51435</wp:posOffset>
                </wp:positionH>
                <wp:positionV relativeFrom="paragraph">
                  <wp:posOffset>24129</wp:posOffset>
                </wp:positionV>
                <wp:extent cx="1333500" cy="1476375"/>
                <wp:effectExtent l="0" t="0" r="0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C7B" w:rsidRDefault="00F16C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16C7B" w:rsidRPr="008E055B" w:rsidRDefault="00F16C7B" w:rsidP="00BB266F">
                            <w:pPr>
                              <w:pStyle w:val="05Betreffgrau"/>
                              <w:tabs>
                                <w:tab w:val="clear" w:pos="320"/>
                              </w:tabs>
                              <w:ind w:right="0"/>
                              <w:jc w:val="center"/>
                              <w:rPr>
                                <w:caps w:val="0"/>
                                <w:sz w:val="16"/>
                                <w:szCs w:val="16"/>
                              </w:rPr>
                            </w:pPr>
                            <w:r w:rsidRPr="008E055B">
                              <w:rPr>
                                <w:caps w:val="0"/>
                                <w:sz w:val="16"/>
                                <w:szCs w:val="16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46C04" id="Rectangle 2" o:spid="_x0000_s1026" style="position:absolute;margin-left:4.05pt;margin-top:1.9pt;width:105pt;height:116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" stroked="f" strokeweight=".25pt">
                <v:textbox>
                  <w:txbxContent>
                    <w:p w:rsidR="00F16C7B" w:rsidRDefault="00F16C7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16C7B" w:rsidRPr="008E055B" w:rsidRDefault="00F16C7B" w:rsidP="00BB266F">
                      <w:pPr>
                        <w:pStyle w:val="05Betreffgrau"/>
                        <w:tabs>
                          <w:tab w:val="clear" w:pos="320"/>
                        </w:tabs>
                        <w:ind w:right="0"/>
                        <w:jc w:val="center"/>
                        <w:rPr>
                          <w:caps w:val="0"/>
                          <w:sz w:val="16"/>
                          <w:szCs w:val="16"/>
                        </w:rPr>
                      </w:pPr>
                      <w:r w:rsidRPr="008E055B">
                        <w:rPr>
                          <w:caps w:val="0"/>
                          <w:sz w:val="16"/>
                          <w:szCs w:val="16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</w:p>
    <w:p w:rsidR="008E71CF" w:rsidRPr="00166838" w:rsidRDefault="008E71CF" w:rsidP="00671F29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8"/>
          <w:szCs w:val="18"/>
        </w:rPr>
      </w:pPr>
    </w:p>
    <w:p w:rsidR="00686B47" w:rsidRPr="00166838" w:rsidRDefault="00686B47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8"/>
          <w:szCs w:val="18"/>
        </w:rPr>
      </w:pPr>
    </w:p>
    <w:p w:rsidR="00686B47" w:rsidRPr="00166838" w:rsidRDefault="00686B47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8"/>
          <w:szCs w:val="18"/>
        </w:rPr>
      </w:pPr>
    </w:p>
    <w:p w:rsidR="00686B47" w:rsidRPr="00166838" w:rsidRDefault="00686B47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8"/>
          <w:szCs w:val="18"/>
        </w:rPr>
      </w:pPr>
    </w:p>
    <w:p w:rsidR="00310FBF" w:rsidRPr="00947DBD" w:rsidRDefault="00310FBF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p w:rsidR="00637F85" w:rsidRDefault="00637F85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p w:rsidR="00BE6C74" w:rsidRDefault="00BE6C74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p w:rsidR="00BE6C74" w:rsidRDefault="00BE6C74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p w:rsidR="00BE6C74" w:rsidRDefault="00BE6C74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p w:rsidR="00BE6C74" w:rsidRDefault="00BE6C74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p w:rsidR="00BE6C74" w:rsidRDefault="00BE6C74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p w:rsidR="00BE6C74" w:rsidRDefault="00BE6C74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tbl>
      <w:tblPr>
        <w:tblStyle w:val="Tabellenraster"/>
        <w:tblW w:w="9214" w:type="dxa"/>
        <w:tblBorders>
          <w:top w:val="single" w:sz="2" w:space="0" w:color="BBBDBE"/>
          <w:left w:val="single" w:sz="2" w:space="0" w:color="BBBDBE"/>
          <w:bottom w:val="single" w:sz="2" w:space="0" w:color="BBBDBE"/>
          <w:right w:val="single" w:sz="2" w:space="0" w:color="BBBDBE"/>
          <w:insideH w:val="single" w:sz="2" w:space="0" w:color="BBBDBE"/>
          <w:insideV w:val="single" w:sz="2" w:space="0" w:color="BBBDBE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851"/>
        <w:gridCol w:w="851"/>
        <w:gridCol w:w="851"/>
        <w:gridCol w:w="282"/>
        <w:gridCol w:w="1134"/>
        <w:gridCol w:w="851"/>
        <w:gridCol w:w="851"/>
        <w:gridCol w:w="849"/>
        <w:gridCol w:w="709"/>
      </w:tblGrid>
      <w:tr w:rsidR="00947DBD" w:rsidRPr="00166838" w:rsidTr="00BF7E8F">
        <w:trPr>
          <w:trHeight w:val="227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sz w:val="18"/>
                <w:szCs w:val="18"/>
              </w:rPr>
            </w:pPr>
            <w:r>
              <w:rPr>
                <w:rFonts w:ascii="Vectora LT Pro 55 Roman" w:hAnsi="Vectora LT Pro 55 Roman"/>
                <w:sz w:val="18"/>
                <w:szCs w:val="18"/>
              </w:rPr>
              <w:t>Preisrichterinnen</w:t>
            </w:r>
            <w:r w:rsidRPr="00166838">
              <w:rPr>
                <w:rFonts w:ascii="Vectora LT Pro 55 Roman" w:hAnsi="Vectora LT Pro 55 Roman"/>
                <w:sz w:val="18"/>
                <w:szCs w:val="18"/>
              </w:rPr>
              <w:t xml:space="preserve">tätigkeiten </w:t>
            </w: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(zutreffendes bitte ankreuzen)</w:t>
            </w:r>
          </w:p>
        </w:tc>
      </w:tr>
      <w:tr w:rsidR="00947DBD" w:rsidRPr="00166838" w:rsidTr="00BF7E8F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Interesse: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Erfahrung: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DBD" w:rsidRPr="00166838" w:rsidRDefault="00947DBD" w:rsidP="00BF7E8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</w:tr>
    </w:tbl>
    <w:p w:rsidR="00947DBD" w:rsidRDefault="00947DBD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BBBDBE"/>
          <w:right w:val="none" w:sz="0" w:space="0" w:color="auto"/>
          <w:insideH w:val="none" w:sz="0" w:space="0" w:color="auto"/>
          <w:insideV w:val="single" w:sz="4" w:space="0" w:color="BBBDBE"/>
        </w:tblBorders>
        <w:tblLook w:val="04A0" w:firstRow="1" w:lastRow="0" w:firstColumn="1" w:lastColumn="0" w:noHBand="0" w:noVBand="1"/>
      </w:tblPr>
      <w:tblGrid>
        <w:gridCol w:w="9622"/>
      </w:tblGrid>
      <w:tr w:rsidR="00947DBD" w:rsidRPr="00166838" w:rsidTr="00BF7E8F">
        <w:tc>
          <w:tcPr>
            <w:tcW w:w="9622" w:type="dxa"/>
            <w:tcBorders>
              <w:bottom w:val="nil"/>
            </w:tcBorders>
            <w:tcMar>
              <w:left w:w="0" w:type="dxa"/>
              <w:bottom w:w="0" w:type="dxa"/>
            </w:tcMar>
          </w:tcPr>
          <w:p w:rsidR="00947DBD" w:rsidRPr="00166838" w:rsidRDefault="00947DBD" w:rsidP="00BF7E8F">
            <w:pPr>
              <w:tabs>
                <w:tab w:val="clear" w:pos="567"/>
                <w:tab w:val="clear" w:pos="1134"/>
                <w:tab w:val="clear" w:pos="9072"/>
              </w:tabs>
              <w:spacing w:line="240" w:lineRule="auto"/>
              <w:rPr>
                <w:rFonts w:ascii="Vectora LT Pro 55 Roman" w:hAnsi="Vectora LT Pro 55 Roman" w:cs="TrebuchetMS"/>
                <w:color w:val="BBBDBE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 xml:space="preserve">Bitte führen Sie Ihre bisherigen </w:t>
            </w:r>
            <w:r w:rsidR="00B25164">
              <w:rPr>
                <w:rFonts w:ascii="Vectora LT Pro 55 Roman" w:hAnsi="Vectora LT Pro 55 Roman"/>
                <w:sz w:val="18"/>
                <w:szCs w:val="18"/>
              </w:rPr>
              <w:t>Preisrichterinnen</w:t>
            </w:r>
            <w:r w:rsidRPr="00166838">
              <w:rPr>
                <w:rFonts w:ascii="Vectora LT Pro 55 Roman" w:hAnsi="Vectora LT Pro 55 Roman"/>
                <w:sz w:val="18"/>
                <w:szCs w:val="18"/>
              </w:rPr>
              <w:t>tätigkeiten an:</w:t>
            </w:r>
          </w:p>
        </w:tc>
      </w:tr>
      <w:tr w:rsidR="00947DBD" w:rsidRPr="00166838" w:rsidTr="00BF7E8F">
        <w:trPr>
          <w:trHeight w:hRule="exact" w:val="284"/>
        </w:trPr>
        <w:tc>
          <w:tcPr>
            <w:tcW w:w="9622" w:type="dxa"/>
            <w:tcBorders>
              <w:top w:val="nil"/>
              <w:bottom w:val="single" w:sz="2" w:space="0" w:color="BBBDBE"/>
            </w:tcBorders>
            <w:vAlign w:val="bottom"/>
          </w:tcPr>
          <w:p w:rsidR="00947DBD" w:rsidRPr="00166838" w:rsidRDefault="00947DBD" w:rsidP="00BF7E8F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947DBD" w:rsidRPr="00166838" w:rsidTr="00BF7E8F">
        <w:trPr>
          <w:trHeight w:hRule="exact" w:val="284"/>
        </w:trPr>
        <w:tc>
          <w:tcPr>
            <w:tcW w:w="9622" w:type="dxa"/>
            <w:tcBorders>
              <w:top w:val="single" w:sz="2" w:space="0" w:color="BBBDBE"/>
              <w:bottom w:val="single" w:sz="2" w:space="0" w:color="BBBDBE"/>
            </w:tcBorders>
            <w:vAlign w:val="bottom"/>
          </w:tcPr>
          <w:p w:rsidR="00947DBD" w:rsidRPr="00166838" w:rsidRDefault="00947DBD" w:rsidP="00BF7E8F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</w:tbl>
    <w:p w:rsidR="00947DBD" w:rsidRDefault="00947DBD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p w:rsidR="00BE6C74" w:rsidRDefault="00BE6C74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tbl>
      <w:tblPr>
        <w:tblStyle w:val="Tabellenraster"/>
        <w:tblW w:w="9214" w:type="dxa"/>
        <w:tblBorders>
          <w:top w:val="single" w:sz="2" w:space="0" w:color="BBBDBE"/>
          <w:left w:val="single" w:sz="2" w:space="0" w:color="BBBDBE"/>
          <w:bottom w:val="single" w:sz="2" w:space="0" w:color="BBBDBE"/>
          <w:right w:val="single" w:sz="2" w:space="0" w:color="BBBDBE"/>
          <w:insideH w:val="single" w:sz="2" w:space="0" w:color="BBBDBE"/>
          <w:insideV w:val="single" w:sz="2" w:space="0" w:color="BBBDBE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851"/>
        <w:gridCol w:w="851"/>
        <w:gridCol w:w="851"/>
        <w:gridCol w:w="282"/>
        <w:gridCol w:w="1134"/>
        <w:gridCol w:w="851"/>
        <w:gridCol w:w="851"/>
        <w:gridCol w:w="849"/>
        <w:gridCol w:w="709"/>
      </w:tblGrid>
      <w:tr w:rsidR="00310FBF" w:rsidRPr="00166838" w:rsidTr="00431178">
        <w:trPr>
          <w:trHeight w:val="227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310FBF" w:rsidRPr="00166838" w:rsidRDefault="00BE6C74" w:rsidP="00A366CA">
            <w:pPr>
              <w:pStyle w:val="14BroschreSubheadlineinnen"/>
              <w:rPr>
                <w:rFonts w:ascii="Vectora LT Pro 55 Roman" w:hAnsi="Vectora LT Pro 55 Roman"/>
                <w:sz w:val="18"/>
                <w:szCs w:val="18"/>
              </w:rPr>
            </w:pPr>
            <w:r>
              <w:rPr>
                <w:rFonts w:ascii="Vectora LT Pro 55 Roman" w:hAnsi="Vectora LT Pro 55 Roman"/>
                <w:sz w:val="18"/>
                <w:szCs w:val="18"/>
              </w:rPr>
              <w:t>Wettbewerbsteilnahme</w:t>
            </w:r>
            <w:r w:rsidR="009F5F37">
              <w:rPr>
                <w:rFonts w:ascii="Vectora LT Pro 55 Roman" w:hAnsi="Vectora LT Pro 55 Roman"/>
                <w:sz w:val="18"/>
                <w:szCs w:val="18"/>
              </w:rPr>
              <w:t>n</w:t>
            </w:r>
            <w:r>
              <w:rPr>
                <w:rFonts w:ascii="Vectora LT Pro 55 Roman" w:hAnsi="Vectora LT Pro 55 Roman"/>
                <w:sz w:val="18"/>
                <w:szCs w:val="18"/>
              </w:rPr>
              <w:t>/Erfolge</w:t>
            </w:r>
            <w:r w:rsidR="00310FBF" w:rsidRPr="00166838">
              <w:rPr>
                <w:rFonts w:ascii="Vectora LT Pro 55 Roman" w:hAnsi="Vectora LT Pro 55 Roman"/>
                <w:sz w:val="18"/>
                <w:szCs w:val="18"/>
              </w:rPr>
              <w:t xml:space="preserve"> </w:t>
            </w:r>
            <w:r w:rsidR="00310FBF"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(zutreffendes bitte ankreuzen)</w:t>
            </w:r>
          </w:p>
        </w:tc>
      </w:tr>
      <w:tr w:rsidR="00310FBF" w:rsidRPr="00166838" w:rsidTr="00431178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Interesse: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Erfahrung: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0FBF" w:rsidRPr="00166838" w:rsidRDefault="00310FBF" w:rsidP="00A366CA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</w:tr>
    </w:tbl>
    <w:p w:rsidR="00310FBF" w:rsidRPr="005B6614" w:rsidRDefault="00310FBF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BBBDBE"/>
          <w:right w:val="none" w:sz="0" w:space="0" w:color="auto"/>
          <w:insideH w:val="none" w:sz="0" w:space="0" w:color="auto"/>
          <w:insideV w:val="single" w:sz="4" w:space="0" w:color="BBBDBE"/>
        </w:tblBorders>
        <w:tblLook w:val="04A0" w:firstRow="1" w:lastRow="0" w:firstColumn="1" w:lastColumn="0" w:noHBand="0" w:noVBand="1"/>
      </w:tblPr>
      <w:tblGrid>
        <w:gridCol w:w="9622"/>
      </w:tblGrid>
      <w:tr w:rsidR="00E10B9D" w:rsidRPr="00166838" w:rsidTr="00DE6DA4">
        <w:tc>
          <w:tcPr>
            <w:tcW w:w="9622" w:type="dxa"/>
            <w:tcBorders>
              <w:bottom w:val="nil"/>
            </w:tcBorders>
            <w:tcMar>
              <w:left w:w="0" w:type="dxa"/>
              <w:bottom w:w="0" w:type="dxa"/>
            </w:tcMar>
          </w:tcPr>
          <w:p w:rsidR="00E10B9D" w:rsidRPr="00166838" w:rsidRDefault="00E10B9D" w:rsidP="009F5F37">
            <w:pPr>
              <w:tabs>
                <w:tab w:val="clear" w:pos="567"/>
                <w:tab w:val="clear" w:pos="1134"/>
                <w:tab w:val="clear" w:pos="9072"/>
              </w:tabs>
              <w:spacing w:line="240" w:lineRule="auto"/>
              <w:rPr>
                <w:rFonts w:ascii="Vectora LT Pro 55 Roman" w:hAnsi="Vectora LT Pro 55 Roman" w:cs="TrebuchetMS"/>
                <w:color w:val="BBBDBE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 xml:space="preserve">Bitte führen Sie Ihre bisherigen </w:t>
            </w:r>
            <w:r w:rsidR="009F5F37">
              <w:rPr>
                <w:rFonts w:ascii="Vectora LT Pro 55 Roman" w:hAnsi="Vectora LT Pro 55 Roman"/>
                <w:sz w:val="18"/>
                <w:szCs w:val="18"/>
              </w:rPr>
              <w:t>Wettbewerbsteilnahmen/Erfolge</w:t>
            </w:r>
            <w:r w:rsidRPr="00166838">
              <w:rPr>
                <w:rFonts w:ascii="Vectora LT Pro 55 Roman" w:hAnsi="Vectora LT Pro 55 Roman"/>
                <w:sz w:val="18"/>
                <w:szCs w:val="18"/>
              </w:rPr>
              <w:t xml:space="preserve"> an:</w:t>
            </w:r>
            <w:bookmarkStart w:id="0" w:name="_GoBack"/>
            <w:bookmarkEnd w:id="0"/>
          </w:p>
        </w:tc>
      </w:tr>
      <w:tr w:rsidR="00E10B9D" w:rsidRPr="00166838" w:rsidTr="001C3662">
        <w:trPr>
          <w:trHeight w:hRule="exact" w:val="284"/>
        </w:trPr>
        <w:tc>
          <w:tcPr>
            <w:tcW w:w="9622" w:type="dxa"/>
            <w:tcBorders>
              <w:top w:val="nil"/>
              <w:bottom w:val="single" w:sz="2" w:space="0" w:color="BBBDBE"/>
            </w:tcBorders>
            <w:vAlign w:val="bottom"/>
          </w:tcPr>
          <w:p w:rsidR="00E10B9D" w:rsidRPr="00166838" w:rsidRDefault="00E10B9D" w:rsidP="001C3662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E10B9D" w:rsidRPr="00166838" w:rsidTr="001C3662">
        <w:trPr>
          <w:trHeight w:hRule="exact" w:val="284"/>
        </w:trPr>
        <w:tc>
          <w:tcPr>
            <w:tcW w:w="9622" w:type="dxa"/>
            <w:tcBorders>
              <w:top w:val="single" w:sz="2" w:space="0" w:color="BBBDBE"/>
              <w:bottom w:val="single" w:sz="2" w:space="0" w:color="BBBDBE"/>
            </w:tcBorders>
            <w:vAlign w:val="bottom"/>
          </w:tcPr>
          <w:p w:rsidR="00E10B9D" w:rsidRPr="00166838" w:rsidRDefault="00E10B9D" w:rsidP="001C3662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</w:tbl>
    <w:p w:rsidR="00E10B9D" w:rsidRDefault="00E10B9D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p w:rsidR="00BE6C74" w:rsidRDefault="00BE6C74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tbl>
      <w:tblPr>
        <w:tblStyle w:val="Tabellenraster"/>
        <w:tblW w:w="9214" w:type="dxa"/>
        <w:tblBorders>
          <w:top w:val="single" w:sz="2" w:space="0" w:color="BBBDBE"/>
          <w:left w:val="single" w:sz="2" w:space="0" w:color="BBBDBE"/>
          <w:bottom w:val="single" w:sz="2" w:space="0" w:color="BBBDBE"/>
          <w:right w:val="single" w:sz="2" w:space="0" w:color="BBBDBE"/>
          <w:insideH w:val="single" w:sz="2" w:space="0" w:color="BBBDBE"/>
          <w:insideV w:val="single" w:sz="2" w:space="0" w:color="BBBDBE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851"/>
        <w:gridCol w:w="851"/>
        <w:gridCol w:w="851"/>
        <w:gridCol w:w="282"/>
        <w:gridCol w:w="1134"/>
        <w:gridCol w:w="851"/>
        <w:gridCol w:w="851"/>
        <w:gridCol w:w="849"/>
        <w:gridCol w:w="709"/>
      </w:tblGrid>
      <w:tr w:rsidR="00BE6C74" w:rsidRPr="00166838" w:rsidTr="00EB0DBF">
        <w:trPr>
          <w:trHeight w:val="227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 xml:space="preserve">Lehrtätigkeiten </w:t>
            </w: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(zutreffendes bitte ankreuzen)</w:t>
            </w:r>
          </w:p>
        </w:tc>
      </w:tr>
      <w:tr w:rsidR="00BE6C74" w:rsidRPr="00166838" w:rsidTr="00EB0DBF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Interesse: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Erfahrung: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C74" w:rsidRPr="00166838" w:rsidRDefault="00BE6C74" w:rsidP="00EB0DBF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</w:tr>
    </w:tbl>
    <w:p w:rsidR="00BE6C74" w:rsidRPr="005B6614" w:rsidRDefault="00BE6C74" w:rsidP="00BE6C74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BBBDBE"/>
          <w:right w:val="none" w:sz="0" w:space="0" w:color="auto"/>
          <w:insideH w:val="none" w:sz="0" w:space="0" w:color="auto"/>
          <w:insideV w:val="single" w:sz="4" w:space="0" w:color="BBBDBE"/>
        </w:tblBorders>
        <w:tblLook w:val="04A0" w:firstRow="1" w:lastRow="0" w:firstColumn="1" w:lastColumn="0" w:noHBand="0" w:noVBand="1"/>
      </w:tblPr>
      <w:tblGrid>
        <w:gridCol w:w="9622"/>
      </w:tblGrid>
      <w:tr w:rsidR="00BE6C74" w:rsidRPr="00166838" w:rsidTr="00EB0DBF">
        <w:tc>
          <w:tcPr>
            <w:tcW w:w="9622" w:type="dxa"/>
            <w:tcBorders>
              <w:bottom w:val="nil"/>
            </w:tcBorders>
            <w:tcMar>
              <w:left w:w="0" w:type="dxa"/>
              <w:bottom w:w="0" w:type="dxa"/>
            </w:tcMar>
          </w:tcPr>
          <w:p w:rsidR="00BE6C74" w:rsidRPr="00166838" w:rsidRDefault="00BE6C74" w:rsidP="00EB0DBF">
            <w:pPr>
              <w:tabs>
                <w:tab w:val="clear" w:pos="567"/>
                <w:tab w:val="clear" w:pos="1134"/>
                <w:tab w:val="clear" w:pos="9072"/>
              </w:tabs>
              <w:spacing w:line="240" w:lineRule="auto"/>
              <w:rPr>
                <w:rFonts w:ascii="Vectora LT Pro 55 Roman" w:hAnsi="Vectora LT Pro 55 Roman" w:cs="TrebuchetMS"/>
                <w:color w:val="BBBDBE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>Bitte führen Sie Ihre bisherigen Lehrtätigkeiten an:</w:t>
            </w:r>
          </w:p>
        </w:tc>
      </w:tr>
      <w:tr w:rsidR="00BE6C74" w:rsidRPr="00166838" w:rsidTr="00EB0DBF">
        <w:trPr>
          <w:trHeight w:hRule="exact" w:val="284"/>
        </w:trPr>
        <w:tc>
          <w:tcPr>
            <w:tcW w:w="9622" w:type="dxa"/>
            <w:tcBorders>
              <w:top w:val="nil"/>
              <w:bottom w:val="single" w:sz="2" w:space="0" w:color="BBBDBE"/>
            </w:tcBorders>
            <w:vAlign w:val="bottom"/>
          </w:tcPr>
          <w:p w:rsidR="00BE6C74" w:rsidRPr="00166838" w:rsidRDefault="00BE6C74" w:rsidP="00EB0DBF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BE6C74" w:rsidRPr="00166838" w:rsidTr="00EB0DBF">
        <w:trPr>
          <w:trHeight w:hRule="exact" w:val="284"/>
        </w:trPr>
        <w:tc>
          <w:tcPr>
            <w:tcW w:w="9622" w:type="dxa"/>
            <w:tcBorders>
              <w:top w:val="single" w:sz="2" w:space="0" w:color="BBBDBE"/>
              <w:bottom w:val="single" w:sz="2" w:space="0" w:color="BBBDBE"/>
            </w:tcBorders>
            <w:vAlign w:val="bottom"/>
          </w:tcPr>
          <w:p w:rsidR="00BE6C74" w:rsidRPr="00166838" w:rsidRDefault="00BE6C74" w:rsidP="00EB0DBF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</w:tbl>
    <w:p w:rsidR="00BE6C74" w:rsidRDefault="00BE6C74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p w:rsidR="00BE6C74" w:rsidRPr="005B6614" w:rsidRDefault="00BE6C74" w:rsidP="00BE498E">
      <w:pPr>
        <w:pStyle w:val="14BroschreSubheadlineinnen"/>
        <w:tabs>
          <w:tab w:val="left" w:pos="2608"/>
        </w:tabs>
        <w:rPr>
          <w:rFonts w:ascii="Vectora LT Pro 55 Roman" w:hAnsi="Vectora LT Pro 55 Roman"/>
          <w:color w:val="auto"/>
          <w:sz w:val="14"/>
          <w:szCs w:val="14"/>
        </w:rPr>
      </w:pPr>
    </w:p>
    <w:tbl>
      <w:tblPr>
        <w:tblStyle w:val="Tabellenraster"/>
        <w:tblW w:w="9214" w:type="dxa"/>
        <w:tblBorders>
          <w:top w:val="single" w:sz="2" w:space="0" w:color="BBBDBE"/>
          <w:left w:val="single" w:sz="2" w:space="0" w:color="BBBDBE"/>
          <w:bottom w:val="single" w:sz="2" w:space="0" w:color="BBBDBE"/>
          <w:right w:val="single" w:sz="2" w:space="0" w:color="BBBDBE"/>
          <w:insideH w:val="single" w:sz="2" w:space="0" w:color="BBBDBE"/>
          <w:insideV w:val="single" w:sz="2" w:space="0" w:color="BBBDBE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851"/>
        <w:gridCol w:w="851"/>
        <w:gridCol w:w="851"/>
        <w:gridCol w:w="282"/>
        <w:gridCol w:w="1134"/>
        <w:gridCol w:w="851"/>
        <w:gridCol w:w="851"/>
        <w:gridCol w:w="849"/>
        <w:gridCol w:w="709"/>
      </w:tblGrid>
      <w:tr w:rsidR="00A71F1B" w:rsidRPr="00166838" w:rsidTr="00431178">
        <w:trPr>
          <w:trHeight w:val="227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sz w:val="18"/>
                <w:szCs w:val="18"/>
              </w:rPr>
            </w:pPr>
            <w:r w:rsidRPr="005B6614">
              <w:rPr>
                <w:rFonts w:ascii="Vectora LT Pro 55 Roman" w:hAnsi="Vectora LT Pro 55 Roman"/>
                <w:color w:val="CF0A2C"/>
                <w:sz w:val="18"/>
                <w:szCs w:val="18"/>
              </w:rPr>
              <w:t xml:space="preserve">Beiratstätigkeiten </w:t>
            </w: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(zutreffendes bitte ankreuzen)</w:t>
            </w:r>
          </w:p>
        </w:tc>
      </w:tr>
      <w:tr w:rsidR="00A71F1B" w:rsidRPr="00166838" w:rsidTr="00431178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Interesse: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Erfahrung: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</w:tr>
    </w:tbl>
    <w:p w:rsidR="003875DD" w:rsidRPr="005B6614" w:rsidRDefault="003875DD" w:rsidP="003E6B49">
      <w:pPr>
        <w:pStyle w:val="06FlietextBrief"/>
        <w:rPr>
          <w:rFonts w:ascii="Vectora LT Pro 55 Roman" w:hAnsi="Vectora LT Pro 55 Roman"/>
          <w:sz w:val="14"/>
          <w:szCs w:val="1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BBBDBE"/>
          <w:right w:val="none" w:sz="0" w:space="0" w:color="auto"/>
          <w:insideH w:val="none" w:sz="0" w:space="0" w:color="auto"/>
          <w:insideV w:val="single" w:sz="4" w:space="0" w:color="BBBDBE"/>
        </w:tblBorders>
        <w:tblLook w:val="04A0" w:firstRow="1" w:lastRow="0" w:firstColumn="1" w:lastColumn="0" w:noHBand="0" w:noVBand="1"/>
      </w:tblPr>
      <w:tblGrid>
        <w:gridCol w:w="9622"/>
      </w:tblGrid>
      <w:tr w:rsidR="00B32F94" w:rsidRPr="00166838" w:rsidTr="00DE6DA4">
        <w:tc>
          <w:tcPr>
            <w:tcW w:w="9622" w:type="dxa"/>
            <w:tcBorders>
              <w:bottom w:val="nil"/>
            </w:tcBorders>
            <w:tcMar>
              <w:left w:w="0" w:type="dxa"/>
              <w:bottom w:w="0" w:type="dxa"/>
            </w:tcMar>
          </w:tcPr>
          <w:p w:rsidR="00B32F94" w:rsidRPr="00166838" w:rsidRDefault="00B32F94" w:rsidP="00E45E04">
            <w:pPr>
              <w:tabs>
                <w:tab w:val="clear" w:pos="567"/>
                <w:tab w:val="clear" w:pos="1134"/>
                <w:tab w:val="clear" w:pos="9072"/>
              </w:tabs>
              <w:spacing w:line="240" w:lineRule="auto"/>
              <w:rPr>
                <w:rFonts w:ascii="Vectora LT Pro 55 Roman" w:hAnsi="Vectora LT Pro 55 Roman" w:cs="TrebuchetMS"/>
                <w:color w:val="BBBDBE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 xml:space="preserve">Bitte führen Sie Ihre bisherigen </w:t>
            </w:r>
            <w:r w:rsidR="00E45E04" w:rsidRPr="00166838">
              <w:rPr>
                <w:rFonts w:ascii="Vectora LT Pro 55 Roman" w:hAnsi="Vectora LT Pro 55 Roman"/>
                <w:sz w:val="18"/>
                <w:szCs w:val="18"/>
              </w:rPr>
              <w:t>Beiratstätigkeiten</w:t>
            </w:r>
            <w:r w:rsidRPr="00166838">
              <w:rPr>
                <w:rFonts w:ascii="Vectora LT Pro 55 Roman" w:hAnsi="Vectora LT Pro 55 Roman"/>
                <w:sz w:val="18"/>
                <w:szCs w:val="18"/>
              </w:rPr>
              <w:t xml:space="preserve"> an:</w:t>
            </w:r>
          </w:p>
        </w:tc>
      </w:tr>
      <w:tr w:rsidR="00B32F94" w:rsidRPr="00166838" w:rsidTr="00004183">
        <w:trPr>
          <w:trHeight w:hRule="exact" w:val="284"/>
        </w:trPr>
        <w:tc>
          <w:tcPr>
            <w:tcW w:w="9622" w:type="dxa"/>
            <w:tcBorders>
              <w:top w:val="nil"/>
              <w:bottom w:val="single" w:sz="2" w:space="0" w:color="BBBDBE"/>
            </w:tcBorders>
            <w:vAlign w:val="bottom"/>
          </w:tcPr>
          <w:p w:rsidR="00B32F94" w:rsidRPr="00166838" w:rsidRDefault="00B32F94" w:rsidP="00004183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B32F94" w:rsidRPr="00166838" w:rsidTr="00004183">
        <w:trPr>
          <w:trHeight w:hRule="exact" w:val="284"/>
        </w:trPr>
        <w:tc>
          <w:tcPr>
            <w:tcW w:w="9622" w:type="dxa"/>
            <w:tcBorders>
              <w:top w:val="single" w:sz="2" w:space="0" w:color="BBBDBE"/>
              <w:bottom w:val="single" w:sz="2" w:space="0" w:color="BBBDBE"/>
            </w:tcBorders>
            <w:vAlign w:val="bottom"/>
          </w:tcPr>
          <w:p w:rsidR="00B32F94" w:rsidRPr="00166838" w:rsidRDefault="00B32F94" w:rsidP="00004183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</w:tbl>
    <w:p w:rsidR="00A71F1B" w:rsidRPr="005B6614" w:rsidRDefault="00A71F1B" w:rsidP="003E6B49">
      <w:pPr>
        <w:pStyle w:val="06FlietextBrief"/>
        <w:rPr>
          <w:rFonts w:ascii="Vectora LT Pro 55 Roman" w:hAnsi="Vectora LT Pro 55 Roman"/>
          <w:sz w:val="14"/>
          <w:szCs w:val="14"/>
        </w:rPr>
      </w:pPr>
    </w:p>
    <w:tbl>
      <w:tblPr>
        <w:tblStyle w:val="Tabellenraster"/>
        <w:tblW w:w="9214" w:type="dxa"/>
        <w:tblBorders>
          <w:top w:val="single" w:sz="2" w:space="0" w:color="BBBDBE"/>
          <w:left w:val="single" w:sz="2" w:space="0" w:color="BBBDBE"/>
          <w:bottom w:val="single" w:sz="2" w:space="0" w:color="BBBDBE"/>
          <w:right w:val="single" w:sz="2" w:space="0" w:color="BBBDBE"/>
          <w:insideH w:val="single" w:sz="2" w:space="0" w:color="BBBDBE"/>
          <w:insideV w:val="single" w:sz="2" w:space="0" w:color="BBBDBE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851"/>
        <w:gridCol w:w="851"/>
        <w:gridCol w:w="851"/>
        <w:gridCol w:w="282"/>
        <w:gridCol w:w="1134"/>
        <w:gridCol w:w="851"/>
        <w:gridCol w:w="851"/>
        <w:gridCol w:w="849"/>
        <w:gridCol w:w="709"/>
      </w:tblGrid>
      <w:tr w:rsidR="00A71F1B" w:rsidRPr="00166838" w:rsidTr="00431178">
        <w:trPr>
          <w:trHeight w:val="227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sz w:val="18"/>
                <w:szCs w:val="18"/>
              </w:rPr>
            </w:pPr>
            <w:r w:rsidRPr="005B6614">
              <w:rPr>
                <w:rFonts w:ascii="Vectora LT Pro 55 Roman" w:hAnsi="Vectora LT Pro 55 Roman"/>
                <w:color w:val="CF0A2C"/>
                <w:sz w:val="18"/>
                <w:szCs w:val="18"/>
              </w:rPr>
              <w:t xml:space="preserve">Vortragstätigkeiten </w:t>
            </w: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(zutreffendes bitte ankreuzen)</w:t>
            </w:r>
          </w:p>
        </w:tc>
      </w:tr>
      <w:tr w:rsidR="00A71F1B" w:rsidRPr="00166838" w:rsidTr="00431178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Interesse: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Erfahrung: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F1B" w:rsidRPr="00166838" w:rsidRDefault="00A71F1B" w:rsidP="001C3662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</w:tr>
    </w:tbl>
    <w:p w:rsidR="003E6B49" w:rsidRPr="005B6614" w:rsidRDefault="003E6B49" w:rsidP="003E6B49">
      <w:pPr>
        <w:pStyle w:val="06FlietextBrief"/>
        <w:rPr>
          <w:rFonts w:ascii="Vectora LT Pro 55 Roman" w:hAnsi="Vectora LT Pro 55 Roman"/>
          <w:sz w:val="14"/>
          <w:szCs w:val="1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BBBDBE"/>
          <w:right w:val="none" w:sz="0" w:space="0" w:color="auto"/>
          <w:insideH w:val="none" w:sz="0" w:space="0" w:color="auto"/>
          <w:insideV w:val="single" w:sz="4" w:space="0" w:color="BBBDBE"/>
        </w:tblBorders>
        <w:tblLook w:val="04A0" w:firstRow="1" w:lastRow="0" w:firstColumn="1" w:lastColumn="0" w:noHBand="0" w:noVBand="1"/>
      </w:tblPr>
      <w:tblGrid>
        <w:gridCol w:w="9622"/>
      </w:tblGrid>
      <w:tr w:rsidR="003E6B49" w:rsidRPr="00166838" w:rsidTr="00DE6DA4">
        <w:tc>
          <w:tcPr>
            <w:tcW w:w="9622" w:type="dxa"/>
            <w:tcBorders>
              <w:bottom w:val="nil"/>
            </w:tcBorders>
            <w:tcMar>
              <w:left w:w="0" w:type="dxa"/>
              <w:bottom w:w="0" w:type="dxa"/>
            </w:tcMar>
          </w:tcPr>
          <w:p w:rsidR="003E6B49" w:rsidRPr="00166838" w:rsidRDefault="003E6B49" w:rsidP="00A02D7B">
            <w:pPr>
              <w:tabs>
                <w:tab w:val="clear" w:pos="567"/>
                <w:tab w:val="clear" w:pos="1134"/>
                <w:tab w:val="clear" w:pos="9072"/>
              </w:tabs>
              <w:spacing w:line="240" w:lineRule="auto"/>
              <w:rPr>
                <w:rFonts w:ascii="Vectora LT Pro 55 Roman" w:hAnsi="Vectora LT Pro 55 Roman" w:cs="TrebuchetMS"/>
                <w:color w:val="BBBDBE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>Bitte führen Sie Ihre bisherigen Vortragstätigkeiten an:</w:t>
            </w:r>
          </w:p>
        </w:tc>
      </w:tr>
      <w:tr w:rsidR="003E6B49" w:rsidRPr="00166838" w:rsidTr="00A02D7B">
        <w:trPr>
          <w:trHeight w:hRule="exact" w:val="284"/>
        </w:trPr>
        <w:tc>
          <w:tcPr>
            <w:tcW w:w="9622" w:type="dxa"/>
            <w:tcBorders>
              <w:top w:val="nil"/>
              <w:bottom w:val="single" w:sz="2" w:space="0" w:color="BBBDBE"/>
            </w:tcBorders>
            <w:vAlign w:val="bottom"/>
          </w:tcPr>
          <w:p w:rsidR="003E6B49" w:rsidRPr="00166838" w:rsidRDefault="003E6B49" w:rsidP="00A02D7B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3E6B49" w:rsidRPr="00166838" w:rsidTr="00A02D7B">
        <w:trPr>
          <w:trHeight w:hRule="exact" w:val="284"/>
        </w:trPr>
        <w:tc>
          <w:tcPr>
            <w:tcW w:w="9622" w:type="dxa"/>
            <w:tcBorders>
              <w:top w:val="single" w:sz="2" w:space="0" w:color="BBBDBE"/>
              <w:bottom w:val="single" w:sz="2" w:space="0" w:color="BBBDBE"/>
            </w:tcBorders>
            <w:vAlign w:val="bottom"/>
          </w:tcPr>
          <w:p w:rsidR="003E6B49" w:rsidRPr="00166838" w:rsidRDefault="003E6B49" w:rsidP="00A02D7B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</w:tbl>
    <w:p w:rsidR="003E6B49" w:rsidRDefault="003E6B49" w:rsidP="003E6B49">
      <w:pPr>
        <w:pStyle w:val="06FlietextBrief"/>
        <w:rPr>
          <w:rFonts w:ascii="Vectora LT Pro 55 Roman" w:hAnsi="Vectora LT Pro 55 Roman"/>
          <w:sz w:val="14"/>
          <w:szCs w:val="14"/>
        </w:rPr>
      </w:pPr>
    </w:p>
    <w:p w:rsidR="00BE6C74" w:rsidRPr="005B6614" w:rsidRDefault="00BE6C74" w:rsidP="003E6B49">
      <w:pPr>
        <w:pStyle w:val="06FlietextBrief"/>
        <w:rPr>
          <w:rFonts w:ascii="Vectora LT Pro 55 Roman" w:hAnsi="Vectora LT Pro 55 Roman"/>
          <w:sz w:val="14"/>
          <w:szCs w:val="14"/>
        </w:rPr>
      </w:pPr>
    </w:p>
    <w:tbl>
      <w:tblPr>
        <w:tblStyle w:val="Tabellenraster"/>
        <w:tblW w:w="0" w:type="auto"/>
        <w:tblBorders>
          <w:top w:val="single" w:sz="2" w:space="0" w:color="BBBDBE"/>
          <w:left w:val="single" w:sz="2" w:space="0" w:color="BBBDBE"/>
          <w:bottom w:val="single" w:sz="2" w:space="0" w:color="BBBDBE"/>
          <w:right w:val="single" w:sz="2" w:space="0" w:color="BBBDBE"/>
          <w:insideH w:val="single" w:sz="2" w:space="0" w:color="BBBDBE"/>
          <w:insideV w:val="single" w:sz="2" w:space="0" w:color="BBBDBE"/>
        </w:tblBorders>
        <w:tblLook w:val="04A0" w:firstRow="1" w:lastRow="0" w:firstColumn="1" w:lastColumn="0" w:noHBand="0" w:noVBand="1"/>
      </w:tblPr>
      <w:tblGrid>
        <w:gridCol w:w="1134"/>
        <w:gridCol w:w="851"/>
        <w:gridCol w:w="851"/>
        <w:gridCol w:w="851"/>
        <w:gridCol w:w="851"/>
        <w:gridCol w:w="282"/>
        <w:gridCol w:w="1134"/>
        <w:gridCol w:w="851"/>
        <w:gridCol w:w="851"/>
        <w:gridCol w:w="849"/>
        <w:gridCol w:w="709"/>
      </w:tblGrid>
      <w:tr w:rsidR="00782111" w:rsidRPr="00166838" w:rsidTr="00C92824">
        <w:trPr>
          <w:trHeight w:val="227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782111" w:rsidRPr="00166838" w:rsidRDefault="00782111" w:rsidP="00782111">
            <w:pPr>
              <w:pStyle w:val="06FlietextBrief"/>
              <w:rPr>
                <w:rFonts w:ascii="Vectora LT Pro 55 Roman" w:hAnsi="Vectora LT Pro 55 Roman"/>
                <w:sz w:val="18"/>
                <w:szCs w:val="18"/>
              </w:rPr>
            </w:pPr>
            <w:r w:rsidRPr="005B6614">
              <w:rPr>
                <w:rFonts w:ascii="Vectora LT Pro 55 Roman" w:hAnsi="Vectora LT Pro 55 Roman"/>
                <w:color w:val="CF0A2C"/>
                <w:sz w:val="18"/>
                <w:szCs w:val="18"/>
              </w:rPr>
              <w:t xml:space="preserve">Mediationstätigkeiten </w:t>
            </w:r>
            <w:r w:rsidRPr="00166838">
              <w:rPr>
                <w:rFonts w:ascii="Vectora LT Pro 55 Roman" w:hAnsi="Vectora LT Pro 55 Roman"/>
                <w:sz w:val="18"/>
                <w:szCs w:val="18"/>
              </w:rPr>
              <w:t>(zutreffendes bitte ankreuzen)</w:t>
            </w:r>
          </w:p>
        </w:tc>
      </w:tr>
      <w:tr w:rsidR="00782111" w:rsidRPr="00166838" w:rsidTr="00C92824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Interesse: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Erfahrung: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2111" w:rsidRPr="00166838" w:rsidRDefault="00782111" w:rsidP="00C92824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</w:tr>
    </w:tbl>
    <w:p w:rsidR="00782111" w:rsidRPr="005B6614" w:rsidRDefault="00782111" w:rsidP="00782111">
      <w:pPr>
        <w:pStyle w:val="06FlietextBrief"/>
        <w:rPr>
          <w:rFonts w:ascii="Vectora LT Pro 55 Roman" w:hAnsi="Vectora LT Pro 55 Roman"/>
          <w:sz w:val="14"/>
          <w:szCs w:val="1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BBBDBE"/>
          <w:right w:val="none" w:sz="0" w:space="0" w:color="auto"/>
          <w:insideH w:val="none" w:sz="0" w:space="0" w:color="auto"/>
          <w:insideV w:val="single" w:sz="4" w:space="0" w:color="BBBDBE"/>
        </w:tblBorders>
        <w:tblLook w:val="04A0" w:firstRow="1" w:lastRow="0" w:firstColumn="1" w:lastColumn="0" w:noHBand="0" w:noVBand="1"/>
      </w:tblPr>
      <w:tblGrid>
        <w:gridCol w:w="9622"/>
      </w:tblGrid>
      <w:tr w:rsidR="00782111" w:rsidRPr="00166838" w:rsidTr="00C92824">
        <w:tc>
          <w:tcPr>
            <w:tcW w:w="9622" w:type="dxa"/>
            <w:tcBorders>
              <w:bottom w:val="nil"/>
            </w:tcBorders>
            <w:tcMar>
              <w:left w:w="0" w:type="dxa"/>
              <w:bottom w:w="0" w:type="dxa"/>
            </w:tcMar>
          </w:tcPr>
          <w:p w:rsidR="00782111" w:rsidRPr="00166838" w:rsidRDefault="00782111" w:rsidP="00782111">
            <w:pPr>
              <w:tabs>
                <w:tab w:val="clear" w:pos="567"/>
                <w:tab w:val="clear" w:pos="1134"/>
                <w:tab w:val="clear" w:pos="9072"/>
              </w:tabs>
              <w:spacing w:line="240" w:lineRule="auto"/>
              <w:rPr>
                <w:rFonts w:ascii="Vectora LT Pro 55 Roman" w:hAnsi="Vectora LT Pro 55 Roman" w:cs="TrebuchetMS"/>
                <w:color w:val="BBBDBE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>Bitte führen Sie Ihre bisherigen Mediationstätigkeiten an:</w:t>
            </w:r>
          </w:p>
        </w:tc>
      </w:tr>
      <w:tr w:rsidR="00782111" w:rsidRPr="00166838" w:rsidTr="00C92824">
        <w:trPr>
          <w:trHeight w:hRule="exact" w:val="284"/>
        </w:trPr>
        <w:tc>
          <w:tcPr>
            <w:tcW w:w="9622" w:type="dxa"/>
            <w:tcBorders>
              <w:top w:val="nil"/>
              <w:bottom w:val="single" w:sz="2" w:space="0" w:color="BBBDBE"/>
            </w:tcBorders>
            <w:vAlign w:val="bottom"/>
          </w:tcPr>
          <w:p w:rsidR="00782111" w:rsidRPr="00166838" w:rsidRDefault="00782111" w:rsidP="00C9282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782111" w:rsidRPr="00166838" w:rsidTr="00C92824">
        <w:trPr>
          <w:trHeight w:hRule="exact" w:val="284"/>
        </w:trPr>
        <w:tc>
          <w:tcPr>
            <w:tcW w:w="9622" w:type="dxa"/>
            <w:tcBorders>
              <w:top w:val="single" w:sz="2" w:space="0" w:color="BBBDBE"/>
              <w:bottom w:val="single" w:sz="2" w:space="0" w:color="BBBDBE"/>
            </w:tcBorders>
            <w:vAlign w:val="bottom"/>
          </w:tcPr>
          <w:p w:rsidR="00782111" w:rsidRPr="00166838" w:rsidRDefault="00782111" w:rsidP="00C9282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</w:tbl>
    <w:p w:rsidR="00782111" w:rsidRDefault="00782111" w:rsidP="00782111">
      <w:pPr>
        <w:pStyle w:val="06FlietextBrief"/>
        <w:rPr>
          <w:rFonts w:ascii="Vectora LT Pro 55 Roman" w:hAnsi="Vectora LT Pro 55 Roman"/>
          <w:sz w:val="14"/>
          <w:szCs w:val="14"/>
        </w:rPr>
      </w:pPr>
    </w:p>
    <w:p w:rsidR="00BE6C74" w:rsidRDefault="00BE6C74" w:rsidP="00782111">
      <w:pPr>
        <w:pStyle w:val="06FlietextBrief"/>
        <w:rPr>
          <w:rFonts w:ascii="Vectora LT Pro 55 Roman" w:hAnsi="Vectora LT Pro 55 Roman"/>
          <w:sz w:val="14"/>
          <w:szCs w:val="14"/>
        </w:rPr>
      </w:pPr>
    </w:p>
    <w:p w:rsidR="00BE6C74" w:rsidRDefault="00BE6C74" w:rsidP="00782111">
      <w:pPr>
        <w:pStyle w:val="06FlietextBrief"/>
        <w:rPr>
          <w:rFonts w:ascii="Vectora LT Pro 55 Roman" w:hAnsi="Vectora LT Pro 55 Roman"/>
          <w:sz w:val="14"/>
          <w:szCs w:val="14"/>
        </w:rPr>
      </w:pPr>
    </w:p>
    <w:p w:rsidR="00571B84" w:rsidRPr="005B6614" w:rsidRDefault="00571B84" w:rsidP="00782111">
      <w:pPr>
        <w:pStyle w:val="06FlietextBrief"/>
        <w:rPr>
          <w:rFonts w:ascii="Vectora LT Pro 55 Roman" w:hAnsi="Vectora LT Pro 55 Roman"/>
          <w:sz w:val="14"/>
          <w:szCs w:val="14"/>
        </w:rPr>
      </w:pPr>
    </w:p>
    <w:tbl>
      <w:tblPr>
        <w:tblStyle w:val="Tabellenraster"/>
        <w:tblW w:w="0" w:type="auto"/>
        <w:tblBorders>
          <w:top w:val="single" w:sz="2" w:space="0" w:color="BBBDBE"/>
          <w:left w:val="single" w:sz="2" w:space="0" w:color="BBBDBE"/>
          <w:bottom w:val="single" w:sz="2" w:space="0" w:color="BBBDBE"/>
          <w:right w:val="single" w:sz="2" w:space="0" w:color="BBBDBE"/>
          <w:insideH w:val="single" w:sz="2" w:space="0" w:color="BBBDBE"/>
          <w:insideV w:val="single" w:sz="2" w:space="0" w:color="BBBDBE"/>
        </w:tblBorders>
        <w:tblLook w:val="04A0" w:firstRow="1" w:lastRow="0" w:firstColumn="1" w:lastColumn="0" w:noHBand="0" w:noVBand="1"/>
      </w:tblPr>
      <w:tblGrid>
        <w:gridCol w:w="1134"/>
        <w:gridCol w:w="851"/>
        <w:gridCol w:w="851"/>
        <w:gridCol w:w="851"/>
        <w:gridCol w:w="851"/>
        <w:gridCol w:w="282"/>
        <w:gridCol w:w="1134"/>
        <w:gridCol w:w="851"/>
        <w:gridCol w:w="851"/>
        <w:gridCol w:w="849"/>
        <w:gridCol w:w="709"/>
      </w:tblGrid>
      <w:tr w:rsidR="00B54054" w:rsidRPr="00166838" w:rsidTr="00D96B8D">
        <w:trPr>
          <w:trHeight w:val="227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B54054" w:rsidRPr="00166838" w:rsidRDefault="00B54054" w:rsidP="00D96B8D">
            <w:pPr>
              <w:pStyle w:val="06FlietextBrief"/>
              <w:rPr>
                <w:rFonts w:ascii="Vectora LT Pro 55 Roman" w:hAnsi="Vectora LT Pro 55 Roman"/>
                <w:sz w:val="18"/>
                <w:szCs w:val="18"/>
              </w:rPr>
            </w:pPr>
            <w:r w:rsidRPr="005B6614">
              <w:rPr>
                <w:rFonts w:ascii="Vectora LT Pro 55 Roman" w:hAnsi="Vectora LT Pro 55 Roman"/>
                <w:color w:val="CF0A2C"/>
                <w:sz w:val="18"/>
                <w:szCs w:val="18"/>
              </w:rPr>
              <w:t xml:space="preserve">Sachverständigentätigkeiten </w:t>
            </w:r>
            <w:r w:rsidRPr="00166838">
              <w:rPr>
                <w:rFonts w:ascii="Vectora LT Pro 55 Roman" w:hAnsi="Vectora LT Pro 55 Roman"/>
                <w:sz w:val="18"/>
                <w:szCs w:val="18"/>
              </w:rPr>
              <w:t>(zutreffendes bitte ankreuzen)</w:t>
            </w:r>
          </w:p>
        </w:tc>
      </w:tr>
      <w:tr w:rsidR="00B54054" w:rsidRPr="00166838" w:rsidTr="00D96B8D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Interesse: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Erfahrung: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color w:val="auto"/>
                <w:sz w:val="18"/>
                <w:szCs w:val="18"/>
              </w:rPr>
              <w:t>Nein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4054" w:rsidRPr="00166838" w:rsidRDefault="00B54054" w:rsidP="00EC032D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</w:p>
        </w:tc>
      </w:tr>
    </w:tbl>
    <w:p w:rsidR="00B54054" w:rsidRPr="005B6614" w:rsidRDefault="00B54054" w:rsidP="00B54054">
      <w:pPr>
        <w:pStyle w:val="06FlietextBrief"/>
        <w:rPr>
          <w:rFonts w:ascii="Vectora LT Pro 55 Roman" w:hAnsi="Vectora LT Pro 55 Roman"/>
          <w:sz w:val="14"/>
          <w:szCs w:val="1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BBBDBE"/>
          <w:right w:val="none" w:sz="0" w:space="0" w:color="auto"/>
          <w:insideH w:val="none" w:sz="0" w:space="0" w:color="auto"/>
          <w:insideV w:val="single" w:sz="4" w:space="0" w:color="BBBDBE"/>
        </w:tblBorders>
        <w:tblLook w:val="04A0" w:firstRow="1" w:lastRow="0" w:firstColumn="1" w:lastColumn="0" w:noHBand="0" w:noVBand="1"/>
      </w:tblPr>
      <w:tblGrid>
        <w:gridCol w:w="9622"/>
      </w:tblGrid>
      <w:tr w:rsidR="00D96B8D" w:rsidRPr="00166838" w:rsidTr="00C92824">
        <w:tc>
          <w:tcPr>
            <w:tcW w:w="9622" w:type="dxa"/>
            <w:tcBorders>
              <w:bottom w:val="nil"/>
            </w:tcBorders>
            <w:tcMar>
              <w:left w:w="0" w:type="dxa"/>
              <w:bottom w:w="0" w:type="dxa"/>
            </w:tcMar>
          </w:tcPr>
          <w:p w:rsidR="00D96B8D" w:rsidRPr="00166838" w:rsidRDefault="00D96B8D" w:rsidP="00782111">
            <w:pPr>
              <w:tabs>
                <w:tab w:val="clear" w:pos="567"/>
                <w:tab w:val="clear" w:pos="1134"/>
                <w:tab w:val="clear" w:pos="9072"/>
              </w:tabs>
              <w:spacing w:line="240" w:lineRule="auto"/>
              <w:rPr>
                <w:rFonts w:ascii="Vectora LT Pro 55 Roman" w:hAnsi="Vectora LT Pro 55 Roman" w:cs="TrebuchetMS"/>
                <w:color w:val="BBBDBE"/>
                <w:sz w:val="18"/>
                <w:szCs w:val="18"/>
              </w:rPr>
            </w:pPr>
            <w:r w:rsidRPr="00166838">
              <w:rPr>
                <w:rFonts w:ascii="Vectora LT Pro 55 Roman" w:hAnsi="Vectora LT Pro 55 Roman"/>
                <w:sz w:val="18"/>
                <w:szCs w:val="18"/>
              </w:rPr>
              <w:t xml:space="preserve">Bitte führen Sie Ihre bisherigen </w:t>
            </w:r>
            <w:r w:rsidR="00782111" w:rsidRPr="00166838">
              <w:rPr>
                <w:rFonts w:ascii="Vectora LT Pro 55 Roman" w:hAnsi="Vectora LT Pro 55 Roman"/>
                <w:sz w:val="18"/>
                <w:szCs w:val="18"/>
              </w:rPr>
              <w:t>Sachverständigen</w:t>
            </w:r>
            <w:r w:rsidRPr="00166838">
              <w:rPr>
                <w:rFonts w:ascii="Vectora LT Pro 55 Roman" w:hAnsi="Vectora LT Pro 55 Roman"/>
                <w:sz w:val="18"/>
                <w:szCs w:val="18"/>
              </w:rPr>
              <w:t>tätigkeiten an:</w:t>
            </w:r>
          </w:p>
        </w:tc>
      </w:tr>
      <w:tr w:rsidR="00D96B8D" w:rsidRPr="00166838" w:rsidTr="00C92824">
        <w:trPr>
          <w:trHeight w:hRule="exact" w:val="284"/>
        </w:trPr>
        <w:tc>
          <w:tcPr>
            <w:tcW w:w="9622" w:type="dxa"/>
            <w:tcBorders>
              <w:top w:val="nil"/>
              <w:bottom w:val="single" w:sz="2" w:space="0" w:color="BBBDBE"/>
            </w:tcBorders>
            <w:vAlign w:val="bottom"/>
          </w:tcPr>
          <w:p w:rsidR="00D96B8D" w:rsidRPr="00166838" w:rsidRDefault="00D96B8D" w:rsidP="00C9282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D96B8D" w:rsidRPr="00166838" w:rsidTr="00C92824">
        <w:trPr>
          <w:trHeight w:hRule="exact" w:val="284"/>
        </w:trPr>
        <w:tc>
          <w:tcPr>
            <w:tcW w:w="9622" w:type="dxa"/>
            <w:tcBorders>
              <w:top w:val="single" w:sz="2" w:space="0" w:color="BBBDBE"/>
              <w:bottom w:val="single" w:sz="2" w:space="0" w:color="BBBDBE"/>
            </w:tcBorders>
            <w:vAlign w:val="bottom"/>
          </w:tcPr>
          <w:p w:rsidR="00D96B8D" w:rsidRPr="00166838" w:rsidRDefault="00D96B8D" w:rsidP="00C9282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</w:tbl>
    <w:p w:rsidR="00D96B8D" w:rsidRPr="005B6614" w:rsidRDefault="00D96B8D" w:rsidP="00B54054">
      <w:pPr>
        <w:pStyle w:val="06FlietextBrief"/>
        <w:rPr>
          <w:rFonts w:ascii="Vectora LT Pro 55 Roman" w:hAnsi="Vectora LT Pro 55 Roman"/>
          <w:sz w:val="14"/>
          <w:szCs w:val="1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BBBDBE"/>
          <w:right w:val="none" w:sz="0" w:space="0" w:color="auto"/>
          <w:insideH w:val="none" w:sz="0" w:space="0" w:color="auto"/>
          <w:insideV w:val="single" w:sz="4" w:space="0" w:color="BBBDBE"/>
        </w:tblBorders>
        <w:tblLook w:val="04A0" w:firstRow="1" w:lastRow="0" w:firstColumn="1" w:lastColumn="0" w:noHBand="0" w:noVBand="1"/>
      </w:tblPr>
      <w:tblGrid>
        <w:gridCol w:w="9622"/>
      </w:tblGrid>
      <w:tr w:rsidR="003E6B49" w:rsidRPr="00166838" w:rsidTr="00081157">
        <w:trPr>
          <w:trHeight w:hRule="exact" w:val="284"/>
        </w:trPr>
        <w:tc>
          <w:tcPr>
            <w:tcW w:w="9622" w:type="dxa"/>
            <w:tcBorders>
              <w:bottom w:val="nil"/>
            </w:tcBorders>
            <w:tcMar>
              <w:left w:w="0" w:type="dxa"/>
              <w:bottom w:w="0" w:type="dxa"/>
            </w:tcMar>
          </w:tcPr>
          <w:p w:rsidR="003E6B49" w:rsidRPr="00166838" w:rsidRDefault="001623A7" w:rsidP="00FD3F9E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5B6614">
              <w:rPr>
                <w:rFonts w:ascii="Vectora LT Pro 55 Roman" w:hAnsi="Vectora LT Pro 55 Roman"/>
                <w:color w:val="CF0A2C"/>
                <w:sz w:val="18"/>
                <w:szCs w:val="18"/>
              </w:rPr>
              <w:t>Be</w:t>
            </w:r>
            <w:r w:rsidR="00FD3F9E">
              <w:rPr>
                <w:rFonts w:ascii="Vectora LT Pro 55 Roman" w:hAnsi="Vectora LT Pro 55 Roman"/>
                <w:color w:val="CF0A2C"/>
                <w:sz w:val="18"/>
                <w:szCs w:val="18"/>
              </w:rPr>
              <w:t>rufliche Schwerpunkte</w:t>
            </w:r>
          </w:p>
        </w:tc>
      </w:tr>
      <w:tr w:rsidR="003E6B49" w:rsidRPr="00166838" w:rsidTr="00A02D7B">
        <w:trPr>
          <w:trHeight w:hRule="exact" w:val="284"/>
        </w:trPr>
        <w:tc>
          <w:tcPr>
            <w:tcW w:w="9622" w:type="dxa"/>
            <w:tcBorders>
              <w:top w:val="nil"/>
              <w:bottom w:val="single" w:sz="2" w:space="0" w:color="BBBDBE"/>
            </w:tcBorders>
            <w:vAlign w:val="bottom"/>
          </w:tcPr>
          <w:p w:rsidR="003E6B49" w:rsidRPr="00166838" w:rsidRDefault="003E6B49" w:rsidP="00A02D7B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3E6B49" w:rsidRPr="00166838" w:rsidTr="00A02D7B">
        <w:trPr>
          <w:trHeight w:hRule="exact" w:val="284"/>
        </w:trPr>
        <w:tc>
          <w:tcPr>
            <w:tcW w:w="9622" w:type="dxa"/>
            <w:tcBorders>
              <w:top w:val="single" w:sz="2" w:space="0" w:color="BBBDBE"/>
              <w:bottom w:val="single" w:sz="2" w:space="0" w:color="BBBDBE"/>
            </w:tcBorders>
            <w:vAlign w:val="bottom"/>
          </w:tcPr>
          <w:p w:rsidR="003E6B49" w:rsidRPr="00166838" w:rsidRDefault="003E6B49" w:rsidP="00A02D7B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</w:tbl>
    <w:p w:rsidR="003E6B49" w:rsidRPr="005B6614" w:rsidRDefault="003E6B49" w:rsidP="003E6B49">
      <w:pPr>
        <w:pStyle w:val="06FlietextBrief"/>
        <w:rPr>
          <w:rFonts w:ascii="Vectora LT Pro 55 Roman" w:hAnsi="Vectora LT Pro 55 Roman"/>
          <w:sz w:val="14"/>
          <w:szCs w:val="1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BBBDBE"/>
          <w:right w:val="none" w:sz="0" w:space="0" w:color="auto"/>
          <w:insideH w:val="none" w:sz="0" w:space="0" w:color="auto"/>
          <w:insideV w:val="single" w:sz="4" w:space="0" w:color="BBBDBE"/>
        </w:tblBorders>
        <w:tblLook w:val="04A0" w:firstRow="1" w:lastRow="0" w:firstColumn="1" w:lastColumn="0" w:noHBand="0" w:noVBand="1"/>
      </w:tblPr>
      <w:tblGrid>
        <w:gridCol w:w="9622"/>
      </w:tblGrid>
      <w:tr w:rsidR="00782111" w:rsidRPr="00166838" w:rsidTr="00782111">
        <w:trPr>
          <w:trHeight w:hRule="exact" w:val="284"/>
        </w:trPr>
        <w:tc>
          <w:tcPr>
            <w:tcW w:w="9622" w:type="dxa"/>
            <w:tcBorders>
              <w:bottom w:val="nil"/>
            </w:tcBorders>
            <w:tcMar>
              <w:left w:w="0" w:type="dxa"/>
              <w:bottom w:w="0" w:type="dxa"/>
            </w:tcMar>
          </w:tcPr>
          <w:p w:rsidR="00782111" w:rsidRPr="00166838" w:rsidRDefault="00782111" w:rsidP="00782111">
            <w:pPr>
              <w:pStyle w:val="14BroschreSubheadlineinnen"/>
              <w:rPr>
                <w:rFonts w:ascii="Vectora LT Pro 55 Roman" w:hAnsi="Vectora LT Pro 55 Roman"/>
                <w:color w:val="auto"/>
                <w:sz w:val="18"/>
                <w:szCs w:val="18"/>
              </w:rPr>
            </w:pPr>
            <w:r w:rsidRPr="005B6614">
              <w:rPr>
                <w:rFonts w:ascii="Vectora LT Pro 55 Roman" w:hAnsi="Vectora LT Pro 55 Roman"/>
                <w:color w:val="CF0A2C"/>
                <w:sz w:val="18"/>
                <w:szCs w:val="18"/>
              </w:rPr>
              <w:t>Sprachkenntnisse</w:t>
            </w:r>
            <w:r w:rsidR="00BE6C74">
              <w:rPr>
                <w:rFonts w:ascii="Vectora LT Pro 55 Roman" w:hAnsi="Vectora LT Pro 55 Roman"/>
                <w:color w:val="CF0A2C"/>
                <w:sz w:val="18"/>
                <w:szCs w:val="18"/>
              </w:rPr>
              <w:t>/Weiterbildung</w:t>
            </w:r>
          </w:p>
        </w:tc>
      </w:tr>
      <w:tr w:rsidR="00782111" w:rsidRPr="00166838" w:rsidTr="00782111">
        <w:trPr>
          <w:trHeight w:hRule="exact" w:val="284"/>
        </w:trPr>
        <w:tc>
          <w:tcPr>
            <w:tcW w:w="9622" w:type="dxa"/>
            <w:tcBorders>
              <w:top w:val="nil"/>
              <w:bottom w:val="single" w:sz="2" w:space="0" w:color="BBBDBE"/>
            </w:tcBorders>
            <w:vAlign w:val="bottom"/>
          </w:tcPr>
          <w:p w:rsidR="00782111" w:rsidRPr="00166838" w:rsidRDefault="00782111" w:rsidP="00C9282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  <w:tr w:rsidR="00782111" w:rsidRPr="00166838" w:rsidTr="00782111">
        <w:trPr>
          <w:trHeight w:hRule="exact" w:val="284"/>
        </w:trPr>
        <w:tc>
          <w:tcPr>
            <w:tcW w:w="9622" w:type="dxa"/>
            <w:tcBorders>
              <w:top w:val="single" w:sz="2" w:space="0" w:color="BBBDBE"/>
              <w:bottom w:val="single" w:sz="2" w:space="0" w:color="BBBDBE"/>
            </w:tcBorders>
            <w:vAlign w:val="bottom"/>
          </w:tcPr>
          <w:p w:rsidR="00782111" w:rsidRPr="00166838" w:rsidRDefault="00782111" w:rsidP="00C92824">
            <w:pPr>
              <w:pStyle w:val="06FlietextBrief"/>
              <w:spacing w:line="240" w:lineRule="auto"/>
              <w:rPr>
                <w:rFonts w:ascii="Vectora LT Pro 55 Roman" w:hAnsi="Vectora LT Pro 55 Roman"/>
                <w:sz w:val="18"/>
                <w:szCs w:val="18"/>
              </w:rPr>
            </w:pPr>
          </w:p>
        </w:tc>
      </w:tr>
    </w:tbl>
    <w:p w:rsidR="00F21601" w:rsidRPr="005B6614" w:rsidRDefault="00F21601" w:rsidP="00947DBD">
      <w:pPr>
        <w:pStyle w:val="06FlietextBrief"/>
        <w:rPr>
          <w:rFonts w:ascii="Vectora LT Pro 55 Roman" w:hAnsi="Vectora LT Pro 55 Roman"/>
          <w:sz w:val="14"/>
          <w:szCs w:val="14"/>
        </w:rPr>
      </w:pPr>
    </w:p>
    <w:sectPr w:rsidR="00F21601" w:rsidRPr="005B6614" w:rsidSect="00571B84">
      <w:headerReference w:type="default" r:id="rId8"/>
      <w:footerReference w:type="default" r:id="rId9"/>
      <w:headerReference w:type="first" r:id="rId10"/>
      <w:pgSz w:w="11900" w:h="16840" w:code="9"/>
      <w:pgMar w:top="426" w:right="1134" w:bottom="709" w:left="1134" w:header="851" w:footer="347" w:gutter="0"/>
      <w:paperSrc w:first="1000" w:other="100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6B2" w:rsidRDefault="000126B2">
      <w:r>
        <w:separator/>
      </w:r>
    </w:p>
  </w:endnote>
  <w:endnote w:type="continuationSeparator" w:id="0">
    <w:p w:rsidR="000126B2" w:rsidRDefault="00012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Normal-Roman">
    <w:altName w:val="InterstateLight"/>
    <w:charset w:val="00"/>
    <w:family w:val="auto"/>
    <w:pitch w:val="variable"/>
    <w:sig w:usb0="00000003" w:usb1="00000000" w:usb2="00000000" w:usb3="00000000" w:csb0="00000001" w:csb1="00000000"/>
  </w:font>
  <w:font w:name="Meta-Normal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laborate-Regula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rebuchetMS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ctora LT Pro 55 Roman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VectoraLTPro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C7B" w:rsidRPr="009E3351" w:rsidRDefault="00F16C7B" w:rsidP="00082F47">
    <w:pPr>
      <w:pStyle w:val="Fuzeile"/>
      <w:tabs>
        <w:tab w:val="clear" w:pos="9072"/>
        <w:tab w:val="left" w:pos="8803"/>
        <w:tab w:val="left" w:pos="8941"/>
      </w:tabs>
      <w:rPr>
        <w:sz w:val="16"/>
        <w:szCs w:val="16"/>
      </w:rPr>
    </w:pPr>
    <w:r w:rsidRPr="009E3351"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57216" behindDoc="1" locked="0" layoutInCell="1" allowOverlap="1" wp14:anchorId="268C00B5" wp14:editId="6403D866">
          <wp:simplePos x="0" y="0"/>
          <wp:positionH relativeFrom="column">
            <wp:posOffset>5139690</wp:posOffset>
          </wp:positionH>
          <wp:positionV relativeFrom="paragraph">
            <wp:posOffset>-294640</wp:posOffset>
          </wp:positionV>
          <wp:extent cx="1414780" cy="755015"/>
          <wp:effectExtent l="0" t="0" r="0" b="0"/>
          <wp:wrapTight wrapText="bothSides">
            <wp:wrapPolygon edited="0">
              <wp:start x="1454" y="2725"/>
              <wp:lineTo x="1163" y="11990"/>
              <wp:lineTo x="2618" y="12535"/>
              <wp:lineTo x="4363" y="12535"/>
              <wp:lineTo x="6399" y="12535"/>
              <wp:lineTo x="15996" y="12535"/>
              <wp:lineTo x="15415" y="11445"/>
              <wp:lineTo x="19487" y="9810"/>
              <wp:lineTo x="18032" y="5450"/>
              <wp:lineTo x="4072" y="2725"/>
              <wp:lineTo x="1454" y="2725"/>
            </wp:wrapPolygon>
          </wp:wrapTight>
          <wp:docPr id="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6B2" w:rsidRDefault="000126B2">
      <w:r>
        <w:separator/>
      </w:r>
    </w:p>
  </w:footnote>
  <w:footnote w:type="continuationSeparator" w:id="0">
    <w:p w:rsidR="000126B2" w:rsidRDefault="000126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C74" w:rsidRDefault="00BE6C74">
    <w:pPr>
      <w:pStyle w:val="Kopfzeile"/>
    </w:pPr>
    <w:r>
      <w:rPr>
        <w:rFonts w:ascii="VectoraLTPro-Roman" w:hAnsi="VectoraLTPro-Roman" w:cs="VectoraLTPro-Roman"/>
        <w:noProof/>
        <w:color w:val="CF0A2C"/>
        <w:sz w:val="16"/>
        <w:szCs w:val="16"/>
        <w:lang w:val="de-AT" w:eastAsia="de-AT"/>
      </w:rPr>
      <w:drawing>
        <wp:anchor distT="0" distB="0" distL="114300" distR="114300" simplePos="0" relativeHeight="251662336" behindDoc="1" locked="0" layoutInCell="1" allowOverlap="1" wp14:anchorId="45E4293D" wp14:editId="5D0EF3C8">
          <wp:simplePos x="0" y="0"/>
          <wp:positionH relativeFrom="leftMargin">
            <wp:posOffset>605155</wp:posOffset>
          </wp:positionH>
          <wp:positionV relativeFrom="page">
            <wp:posOffset>540683</wp:posOffset>
          </wp:positionV>
          <wp:extent cx="115200" cy="392400"/>
          <wp:effectExtent l="0" t="0" r="0" b="825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18"/>
                  <a:stretch/>
                </pic:blipFill>
                <pic:spPr bwMode="auto">
                  <a:xfrm>
                    <a:off x="0" y="0"/>
                    <a:ext cx="115200" cy="39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C7B" w:rsidRPr="00C731C3" w:rsidRDefault="00EC4FD4" w:rsidP="00C731C3">
    <w:pPr>
      <w:pStyle w:val="15BroschreHeadlineauen"/>
      <w:tabs>
        <w:tab w:val="clear" w:pos="9526"/>
        <w:tab w:val="right" w:pos="9632"/>
      </w:tabs>
      <w:ind w:left="-142"/>
      <w:rPr>
        <w:sz w:val="40"/>
        <w:szCs w:val="40"/>
      </w:rPr>
    </w:pPr>
    <w:r>
      <w:rPr>
        <w:noProof/>
        <w:sz w:val="40"/>
        <w:szCs w:val="40"/>
        <w:lang w:val="de-AT" w:eastAsia="de-AT"/>
      </w:rPr>
      <w:drawing>
        <wp:anchor distT="0" distB="0" distL="114300" distR="114300" simplePos="0" relativeHeight="251660288" behindDoc="1" locked="0" layoutInCell="1" allowOverlap="1" wp14:anchorId="0291A730" wp14:editId="28C77FA8">
          <wp:simplePos x="0" y="0"/>
          <wp:positionH relativeFrom="column">
            <wp:posOffset>4990537</wp:posOffset>
          </wp:positionH>
          <wp:positionV relativeFrom="paragraph">
            <wp:posOffset>-325120</wp:posOffset>
          </wp:positionV>
          <wp:extent cx="1233578" cy="668351"/>
          <wp:effectExtent l="0" t="0" r="508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t_Logo_250x65mm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578" cy="668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94CA8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A8456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2DC93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9FA07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AC42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400F2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48C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314EC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D9A34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BD8FA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A4891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40202DA"/>
    <w:multiLevelType w:val="multilevel"/>
    <w:tmpl w:val="77E4C142"/>
    <w:lvl w:ilvl="0">
      <w:numFmt w:val="bullet"/>
      <w:lvlText w:val="-"/>
      <w:lvlJc w:val="left"/>
      <w:pPr>
        <w:ind w:left="4046" w:hanging="360"/>
      </w:pPr>
      <w:rPr>
        <w:rFonts w:ascii="Trebuchet MS" w:eastAsia="Times New Roman" w:hAnsi="Trebuchet MS" w:cs="Times New Roman" w:hint="default"/>
      </w:rPr>
    </w:lvl>
    <w:lvl w:ilvl="1">
      <w:start w:val="1"/>
      <w:numFmt w:val="bullet"/>
      <w:lvlText w:val="o"/>
      <w:lvlJc w:val="left"/>
      <w:pPr>
        <w:ind w:left="47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9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0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3" w15:restartNumberingAfterBreak="0">
    <w:nsid w:val="0A70269C"/>
    <w:multiLevelType w:val="hybridMultilevel"/>
    <w:tmpl w:val="E466C582"/>
    <w:lvl w:ilvl="0" w:tplc="C65C5E16">
      <w:start w:val="11"/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8186B4A"/>
    <w:multiLevelType w:val="hybridMultilevel"/>
    <w:tmpl w:val="10EC78DA"/>
    <w:lvl w:ilvl="0" w:tplc="DFB4B942">
      <w:numFmt w:val="bullet"/>
      <w:pStyle w:val="08Aufzhlung-2Ebene"/>
      <w:lvlText w:val="-"/>
      <w:lvlJc w:val="left"/>
      <w:pPr>
        <w:ind w:left="4403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512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58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5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8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80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44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10163" w:hanging="360"/>
      </w:pPr>
      <w:rPr>
        <w:rFonts w:ascii="Wingdings" w:hAnsi="Wingdings" w:hint="default"/>
      </w:rPr>
    </w:lvl>
  </w:abstractNum>
  <w:abstractNum w:abstractNumId="15" w15:restartNumberingAfterBreak="0">
    <w:nsid w:val="370D3677"/>
    <w:multiLevelType w:val="hybridMultilevel"/>
    <w:tmpl w:val="7D3CFB44"/>
    <w:lvl w:ilvl="0" w:tplc="EEC6A010">
      <w:start w:val="1"/>
      <w:numFmt w:val="bullet"/>
      <w:pStyle w:val="07Aufzhlung-1Ebene"/>
      <w:lvlText w:val=""/>
      <w:lvlJc w:val="left"/>
      <w:pPr>
        <w:ind w:left="1980" w:hanging="360"/>
      </w:pPr>
      <w:rPr>
        <w:rFonts w:ascii="Symbol" w:hAnsi="Symbol" w:hint="default"/>
        <w:sz w:val="22"/>
      </w:rPr>
    </w:lvl>
    <w:lvl w:ilvl="1" w:tplc="0407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668C4C70"/>
    <w:multiLevelType w:val="multilevel"/>
    <w:tmpl w:val="77E4C142"/>
    <w:lvl w:ilvl="0">
      <w:numFmt w:val="bullet"/>
      <w:lvlText w:val="-"/>
      <w:lvlJc w:val="left"/>
      <w:pPr>
        <w:ind w:left="1074" w:hanging="360"/>
      </w:pPr>
      <w:rPr>
        <w:rFonts w:ascii="Trebuchet MS" w:eastAsia="Times New Roman" w:hAnsi="Trebuchet MS" w:cs="Times New Roman" w:hint="default"/>
      </w:rPr>
    </w:lvl>
    <w:lvl w:ilvl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2"/>
          <w:u w:val="none"/>
        </w:rPr>
      </w:lvl>
    </w:lvlOverride>
  </w:num>
  <w:num w:numId="13">
    <w:abstractNumId w:val="15"/>
  </w:num>
  <w:num w:numId="14">
    <w:abstractNumId w:val="13"/>
  </w:num>
  <w:num w:numId="15">
    <w:abstractNumId w:val="14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742"/>
    <w:rsid w:val="00001478"/>
    <w:rsid w:val="00007B46"/>
    <w:rsid w:val="000104A2"/>
    <w:rsid w:val="000105FC"/>
    <w:rsid w:val="000126B2"/>
    <w:rsid w:val="000150A6"/>
    <w:rsid w:val="0002005E"/>
    <w:rsid w:val="000247D1"/>
    <w:rsid w:val="000327E2"/>
    <w:rsid w:val="00044D3B"/>
    <w:rsid w:val="00053DDD"/>
    <w:rsid w:val="000547A1"/>
    <w:rsid w:val="0006263F"/>
    <w:rsid w:val="00071670"/>
    <w:rsid w:val="00072CD5"/>
    <w:rsid w:val="000740E7"/>
    <w:rsid w:val="00074E43"/>
    <w:rsid w:val="00081157"/>
    <w:rsid w:val="000825DB"/>
    <w:rsid w:val="00082F47"/>
    <w:rsid w:val="00091B5C"/>
    <w:rsid w:val="00092CFF"/>
    <w:rsid w:val="00097902"/>
    <w:rsid w:val="000A679C"/>
    <w:rsid w:val="000B354D"/>
    <w:rsid w:val="000B68AF"/>
    <w:rsid w:val="000B76D4"/>
    <w:rsid w:val="000C6E7D"/>
    <w:rsid w:val="000E4D1C"/>
    <w:rsid w:val="000F0C4C"/>
    <w:rsid w:val="000F67D5"/>
    <w:rsid w:val="00105F98"/>
    <w:rsid w:val="00113376"/>
    <w:rsid w:val="00113F02"/>
    <w:rsid w:val="001270CD"/>
    <w:rsid w:val="00141522"/>
    <w:rsid w:val="0014335A"/>
    <w:rsid w:val="0014508F"/>
    <w:rsid w:val="001517A5"/>
    <w:rsid w:val="00153F77"/>
    <w:rsid w:val="001605F2"/>
    <w:rsid w:val="001612BE"/>
    <w:rsid w:val="001623A7"/>
    <w:rsid w:val="00166838"/>
    <w:rsid w:val="0018390C"/>
    <w:rsid w:val="001908E0"/>
    <w:rsid w:val="001917ED"/>
    <w:rsid w:val="001C68F9"/>
    <w:rsid w:val="001D029F"/>
    <w:rsid w:val="001D2A67"/>
    <w:rsid w:val="001D5EBE"/>
    <w:rsid w:val="001F3A98"/>
    <w:rsid w:val="0020386E"/>
    <w:rsid w:val="00205B45"/>
    <w:rsid w:val="002074DC"/>
    <w:rsid w:val="00211236"/>
    <w:rsid w:val="0021347E"/>
    <w:rsid w:val="00216209"/>
    <w:rsid w:val="00216E3E"/>
    <w:rsid w:val="00223FC7"/>
    <w:rsid w:val="00224862"/>
    <w:rsid w:val="002252BE"/>
    <w:rsid w:val="002268C0"/>
    <w:rsid w:val="00230556"/>
    <w:rsid w:val="00232560"/>
    <w:rsid w:val="002329FC"/>
    <w:rsid w:val="00241CE8"/>
    <w:rsid w:val="00244FC3"/>
    <w:rsid w:val="00245CA4"/>
    <w:rsid w:val="0024694D"/>
    <w:rsid w:val="00261461"/>
    <w:rsid w:val="00266E22"/>
    <w:rsid w:val="00273FAC"/>
    <w:rsid w:val="00276A55"/>
    <w:rsid w:val="00284A90"/>
    <w:rsid w:val="002A4DEF"/>
    <w:rsid w:val="002C0700"/>
    <w:rsid w:val="002C0EB9"/>
    <w:rsid w:val="002C0F9E"/>
    <w:rsid w:val="002C110A"/>
    <w:rsid w:val="002C2813"/>
    <w:rsid w:val="002C5DE4"/>
    <w:rsid w:val="002D1F3D"/>
    <w:rsid w:val="002D4CC1"/>
    <w:rsid w:val="002D5639"/>
    <w:rsid w:val="002E7574"/>
    <w:rsid w:val="002F1E5C"/>
    <w:rsid w:val="002F25BE"/>
    <w:rsid w:val="00303851"/>
    <w:rsid w:val="00310B57"/>
    <w:rsid w:val="00310FBF"/>
    <w:rsid w:val="00312541"/>
    <w:rsid w:val="003174E9"/>
    <w:rsid w:val="00320417"/>
    <w:rsid w:val="00321ABF"/>
    <w:rsid w:val="0032416E"/>
    <w:rsid w:val="00324CC8"/>
    <w:rsid w:val="00325AFD"/>
    <w:rsid w:val="00331725"/>
    <w:rsid w:val="00333BCD"/>
    <w:rsid w:val="00352B8A"/>
    <w:rsid w:val="003602C5"/>
    <w:rsid w:val="00362D09"/>
    <w:rsid w:val="00363D53"/>
    <w:rsid w:val="00364FBE"/>
    <w:rsid w:val="00373C48"/>
    <w:rsid w:val="00377D7A"/>
    <w:rsid w:val="003875DD"/>
    <w:rsid w:val="00390FDC"/>
    <w:rsid w:val="00395EA0"/>
    <w:rsid w:val="003A0FD5"/>
    <w:rsid w:val="003A2DEB"/>
    <w:rsid w:val="003B7BAC"/>
    <w:rsid w:val="003C3DA6"/>
    <w:rsid w:val="003D383F"/>
    <w:rsid w:val="003E6B49"/>
    <w:rsid w:val="003E7C69"/>
    <w:rsid w:val="003F6E70"/>
    <w:rsid w:val="004031F9"/>
    <w:rsid w:val="00415667"/>
    <w:rsid w:val="00431178"/>
    <w:rsid w:val="00436BF5"/>
    <w:rsid w:val="004467F5"/>
    <w:rsid w:val="004510BB"/>
    <w:rsid w:val="00456996"/>
    <w:rsid w:val="004639A7"/>
    <w:rsid w:val="00486B6C"/>
    <w:rsid w:val="00487F58"/>
    <w:rsid w:val="00490971"/>
    <w:rsid w:val="00494A1E"/>
    <w:rsid w:val="00495EF8"/>
    <w:rsid w:val="004B5CFB"/>
    <w:rsid w:val="004D002C"/>
    <w:rsid w:val="004D6103"/>
    <w:rsid w:val="004E051B"/>
    <w:rsid w:val="004E49E0"/>
    <w:rsid w:val="004E5943"/>
    <w:rsid w:val="004F588D"/>
    <w:rsid w:val="004F59BF"/>
    <w:rsid w:val="004F641B"/>
    <w:rsid w:val="004F7D5B"/>
    <w:rsid w:val="00505B5F"/>
    <w:rsid w:val="00514253"/>
    <w:rsid w:val="00515A78"/>
    <w:rsid w:val="00523101"/>
    <w:rsid w:val="00530DEC"/>
    <w:rsid w:val="00540ED4"/>
    <w:rsid w:val="00544E36"/>
    <w:rsid w:val="00555399"/>
    <w:rsid w:val="00562635"/>
    <w:rsid w:val="00570963"/>
    <w:rsid w:val="00571B84"/>
    <w:rsid w:val="00575935"/>
    <w:rsid w:val="00577F2F"/>
    <w:rsid w:val="00580407"/>
    <w:rsid w:val="0058507A"/>
    <w:rsid w:val="005865EC"/>
    <w:rsid w:val="0059314B"/>
    <w:rsid w:val="00593928"/>
    <w:rsid w:val="005977A4"/>
    <w:rsid w:val="005A42E5"/>
    <w:rsid w:val="005B6614"/>
    <w:rsid w:val="005C5C79"/>
    <w:rsid w:val="005D1350"/>
    <w:rsid w:val="005D45F2"/>
    <w:rsid w:val="005D61F1"/>
    <w:rsid w:val="005E040F"/>
    <w:rsid w:val="005F2B8D"/>
    <w:rsid w:val="005F4A4E"/>
    <w:rsid w:val="005F7AB9"/>
    <w:rsid w:val="0061181C"/>
    <w:rsid w:val="006202EE"/>
    <w:rsid w:val="00624BB2"/>
    <w:rsid w:val="00632541"/>
    <w:rsid w:val="00632D2A"/>
    <w:rsid w:val="006330D8"/>
    <w:rsid w:val="00634AF8"/>
    <w:rsid w:val="00637CE3"/>
    <w:rsid w:val="00637F85"/>
    <w:rsid w:val="00671142"/>
    <w:rsid w:val="00671F29"/>
    <w:rsid w:val="00675B7D"/>
    <w:rsid w:val="006862BE"/>
    <w:rsid w:val="00686B47"/>
    <w:rsid w:val="006A28FB"/>
    <w:rsid w:val="006A3554"/>
    <w:rsid w:val="006B4B19"/>
    <w:rsid w:val="006B672E"/>
    <w:rsid w:val="006C4763"/>
    <w:rsid w:val="006C7B82"/>
    <w:rsid w:val="006E6142"/>
    <w:rsid w:val="006F0F37"/>
    <w:rsid w:val="006F46E5"/>
    <w:rsid w:val="00714749"/>
    <w:rsid w:val="00721986"/>
    <w:rsid w:val="00724D45"/>
    <w:rsid w:val="00730E54"/>
    <w:rsid w:val="007353F8"/>
    <w:rsid w:val="00735566"/>
    <w:rsid w:val="00743BF4"/>
    <w:rsid w:val="00747AF8"/>
    <w:rsid w:val="007503B2"/>
    <w:rsid w:val="0077177E"/>
    <w:rsid w:val="007819B3"/>
    <w:rsid w:val="00782111"/>
    <w:rsid w:val="00782E64"/>
    <w:rsid w:val="00791EEF"/>
    <w:rsid w:val="007B07D9"/>
    <w:rsid w:val="007B0E11"/>
    <w:rsid w:val="007B1398"/>
    <w:rsid w:val="007B3037"/>
    <w:rsid w:val="007B712E"/>
    <w:rsid w:val="007D1A1A"/>
    <w:rsid w:val="007D5F69"/>
    <w:rsid w:val="007E4ECA"/>
    <w:rsid w:val="007E7731"/>
    <w:rsid w:val="00805F7B"/>
    <w:rsid w:val="008110FB"/>
    <w:rsid w:val="00813ACC"/>
    <w:rsid w:val="00817528"/>
    <w:rsid w:val="00817CAC"/>
    <w:rsid w:val="00820032"/>
    <w:rsid w:val="00835768"/>
    <w:rsid w:val="00835E85"/>
    <w:rsid w:val="00840692"/>
    <w:rsid w:val="00842285"/>
    <w:rsid w:val="00844223"/>
    <w:rsid w:val="00851C82"/>
    <w:rsid w:val="00874351"/>
    <w:rsid w:val="00887039"/>
    <w:rsid w:val="008B0A48"/>
    <w:rsid w:val="008E055B"/>
    <w:rsid w:val="008E169C"/>
    <w:rsid w:val="008E3257"/>
    <w:rsid w:val="008E4EE7"/>
    <w:rsid w:val="008E71CF"/>
    <w:rsid w:val="009034B4"/>
    <w:rsid w:val="00905001"/>
    <w:rsid w:val="00912E3A"/>
    <w:rsid w:val="0091507E"/>
    <w:rsid w:val="009242DD"/>
    <w:rsid w:val="0093520F"/>
    <w:rsid w:val="00945D9E"/>
    <w:rsid w:val="00947DBD"/>
    <w:rsid w:val="00957F77"/>
    <w:rsid w:val="00970D21"/>
    <w:rsid w:val="009808C2"/>
    <w:rsid w:val="00985508"/>
    <w:rsid w:val="0098590B"/>
    <w:rsid w:val="00987B86"/>
    <w:rsid w:val="00990AA3"/>
    <w:rsid w:val="009A5E51"/>
    <w:rsid w:val="009B16A4"/>
    <w:rsid w:val="009B4CD7"/>
    <w:rsid w:val="009C1275"/>
    <w:rsid w:val="009C2EA1"/>
    <w:rsid w:val="009C5A98"/>
    <w:rsid w:val="009D6C75"/>
    <w:rsid w:val="009E3351"/>
    <w:rsid w:val="009F5F37"/>
    <w:rsid w:val="00A2050A"/>
    <w:rsid w:val="00A224AE"/>
    <w:rsid w:val="00A22C57"/>
    <w:rsid w:val="00A233E6"/>
    <w:rsid w:val="00A30BC3"/>
    <w:rsid w:val="00A366CA"/>
    <w:rsid w:val="00A458D3"/>
    <w:rsid w:val="00A70866"/>
    <w:rsid w:val="00A71F1B"/>
    <w:rsid w:val="00A77A4D"/>
    <w:rsid w:val="00A80794"/>
    <w:rsid w:val="00A84B0A"/>
    <w:rsid w:val="00A856C0"/>
    <w:rsid w:val="00A9365A"/>
    <w:rsid w:val="00A93E54"/>
    <w:rsid w:val="00AA3EB7"/>
    <w:rsid w:val="00AB378C"/>
    <w:rsid w:val="00AE11D4"/>
    <w:rsid w:val="00AE1F6E"/>
    <w:rsid w:val="00AE359E"/>
    <w:rsid w:val="00AE541B"/>
    <w:rsid w:val="00B02ECE"/>
    <w:rsid w:val="00B035AC"/>
    <w:rsid w:val="00B03783"/>
    <w:rsid w:val="00B07259"/>
    <w:rsid w:val="00B140C5"/>
    <w:rsid w:val="00B17241"/>
    <w:rsid w:val="00B24102"/>
    <w:rsid w:val="00B245F4"/>
    <w:rsid w:val="00B25164"/>
    <w:rsid w:val="00B32F94"/>
    <w:rsid w:val="00B503D6"/>
    <w:rsid w:val="00B52AC0"/>
    <w:rsid w:val="00B54054"/>
    <w:rsid w:val="00B706DE"/>
    <w:rsid w:val="00B81847"/>
    <w:rsid w:val="00BB266F"/>
    <w:rsid w:val="00BB2742"/>
    <w:rsid w:val="00BB4A90"/>
    <w:rsid w:val="00BC3CFA"/>
    <w:rsid w:val="00BC57F1"/>
    <w:rsid w:val="00BD0BDE"/>
    <w:rsid w:val="00BD1D6A"/>
    <w:rsid w:val="00BD32A0"/>
    <w:rsid w:val="00BE0BA3"/>
    <w:rsid w:val="00BE498E"/>
    <w:rsid w:val="00BE6C74"/>
    <w:rsid w:val="00BF2ED1"/>
    <w:rsid w:val="00BF69D2"/>
    <w:rsid w:val="00BF6B69"/>
    <w:rsid w:val="00C13E68"/>
    <w:rsid w:val="00C215CE"/>
    <w:rsid w:val="00C24B84"/>
    <w:rsid w:val="00C33A50"/>
    <w:rsid w:val="00C410A6"/>
    <w:rsid w:val="00C5202F"/>
    <w:rsid w:val="00C53D17"/>
    <w:rsid w:val="00C615AC"/>
    <w:rsid w:val="00C666A3"/>
    <w:rsid w:val="00C6696E"/>
    <w:rsid w:val="00C67DF7"/>
    <w:rsid w:val="00C731C3"/>
    <w:rsid w:val="00C954A8"/>
    <w:rsid w:val="00C957C7"/>
    <w:rsid w:val="00C96BCD"/>
    <w:rsid w:val="00C975D1"/>
    <w:rsid w:val="00CB3CA0"/>
    <w:rsid w:val="00CB5749"/>
    <w:rsid w:val="00CC0013"/>
    <w:rsid w:val="00CC29CA"/>
    <w:rsid w:val="00CD3D87"/>
    <w:rsid w:val="00CD4F93"/>
    <w:rsid w:val="00CD56E9"/>
    <w:rsid w:val="00CE04CE"/>
    <w:rsid w:val="00CE4A73"/>
    <w:rsid w:val="00CF3388"/>
    <w:rsid w:val="00CF53E2"/>
    <w:rsid w:val="00D06D6E"/>
    <w:rsid w:val="00D17F0B"/>
    <w:rsid w:val="00D40607"/>
    <w:rsid w:val="00D42E64"/>
    <w:rsid w:val="00D4426B"/>
    <w:rsid w:val="00D46C79"/>
    <w:rsid w:val="00D5266E"/>
    <w:rsid w:val="00D62851"/>
    <w:rsid w:val="00D91104"/>
    <w:rsid w:val="00D929A9"/>
    <w:rsid w:val="00D93ED9"/>
    <w:rsid w:val="00D94F56"/>
    <w:rsid w:val="00D96B8D"/>
    <w:rsid w:val="00DA0691"/>
    <w:rsid w:val="00DC40FD"/>
    <w:rsid w:val="00DD55BB"/>
    <w:rsid w:val="00DD6A96"/>
    <w:rsid w:val="00DE2B1A"/>
    <w:rsid w:val="00DE33A8"/>
    <w:rsid w:val="00DE6DA4"/>
    <w:rsid w:val="00DF202F"/>
    <w:rsid w:val="00E005BD"/>
    <w:rsid w:val="00E032D7"/>
    <w:rsid w:val="00E10B9D"/>
    <w:rsid w:val="00E33DE1"/>
    <w:rsid w:val="00E40969"/>
    <w:rsid w:val="00E45E04"/>
    <w:rsid w:val="00E54983"/>
    <w:rsid w:val="00E6138E"/>
    <w:rsid w:val="00E62F74"/>
    <w:rsid w:val="00E7155E"/>
    <w:rsid w:val="00E71F8F"/>
    <w:rsid w:val="00E80F39"/>
    <w:rsid w:val="00E92618"/>
    <w:rsid w:val="00E93010"/>
    <w:rsid w:val="00E94538"/>
    <w:rsid w:val="00EB7825"/>
    <w:rsid w:val="00EC0BD7"/>
    <w:rsid w:val="00EC4FD4"/>
    <w:rsid w:val="00ED5EF2"/>
    <w:rsid w:val="00EF2BC0"/>
    <w:rsid w:val="00EF7B83"/>
    <w:rsid w:val="00F149AE"/>
    <w:rsid w:val="00F16C7B"/>
    <w:rsid w:val="00F21601"/>
    <w:rsid w:val="00F32CD2"/>
    <w:rsid w:val="00F35204"/>
    <w:rsid w:val="00F3791B"/>
    <w:rsid w:val="00F44F43"/>
    <w:rsid w:val="00F46F30"/>
    <w:rsid w:val="00F535AC"/>
    <w:rsid w:val="00F542F2"/>
    <w:rsid w:val="00F70430"/>
    <w:rsid w:val="00F75BAC"/>
    <w:rsid w:val="00FA0D47"/>
    <w:rsid w:val="00FB0788"/>
    <w:rsid w:val="00FB6ABB"/>
    <w:rsid w:val="00FC27FB"/>
    <w:rsid w:val="00FC5099"/>
    <w:rsid w:val="00FD2E3C"/>
    <w:rsid w:val="00FD3F9E"/>
    <w:rsid w:val="00FD6F49"/>
    <w:rsid w:val="00FE69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AC34CD-2CD6-4B4F-82A9-3167D3DB8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8E71CF"/>
    <w:pPr>
      <w:tabs>
        <w:tab w:val="left" w:pos="567"/>
        <w:tab w:val="left" w:pos="1134"/>
        <w:tab w:val="right" w:pos="9072"/>
      </w:tabs>
      <w:spacing w:after="0" w:line="288" w:lineRule="auto"/>
    </w:pPr>
    <w:rPr>
      <w:rFonts w:ascii="Trebuchet MS" w:hAnsi="Trebuchet MS"/>
      <w:sz w:val="20"/>
    </w:rPr>
  </w:style>
  <w:style w:type="paragraph" w:styleId="berschrift1">
    <w:name w:val="heading 1"/>
    <w:aliases w:val="BETREFF ROT"/>
    <w:basedOn w:val="Standard"/>
    <w:next w:val="Standard"/>
    <w:link w:val="berschrift1Zchn"/>
    <w:rsid w:val="0002005E"/>
    <w:pPr>
      <w:tabs>
        <w:tab w:val="clear" w:pos="567"/>
        <w:tab w:val="clear" w:pos="1134"/>
        <w:tab w:val="left" w:pos="320"/>
        <w:tab w:val="left" w:pos="8222"/>
      </w:tabs>
      <w:spacing w:line="240" w:lineRule="auto"/>
      <w:ind w:right="987"/>
      <w:jc w:val="both"/>
      <w:outlineLvl w:val="0"/>
    </w:pPr>
    <w:rPr>
      <w:rFonts w:ascii="MetaNormal-Roman" w:hAnsi="MetaNormal-Roman" w:cs="Meta-Normal"/>
      <w:caps/>
      <w:noProof/>
      <w:color w:val="C40525"/>
      <w:sz w:val="24"/>
      <w:szCs w:val="42"/>
      <w:lang w:val="de-AT" w:eastAsia="de-AT"/>
    </w:rPr>
  </w:style>
  <w:style w:type="paragraph" w:styleId="berschrift2">
    <w:name w:val="heading 2"/>
    <w:aliases w:val="BETREFF GRAU"/>
    <w:basedOn w:val="Standard"/>
    <w:next w:val="Standard"/>
    <w:link w:val="berschrift2Zchn"/>
    <w:rsid w:val="00113376"/>
    <w:pPr>
      <w:tabs>
        <w:tab w:val="clear" w:pos="567"/>
        <w:tab w:val="clear" w:pos="1134"/>
        <w:tab w:val="clear" w:pos="9072"/>
        <w:tab w:val="left" w:pos="320"/>
        <w:tab w:val="left" w:pos="8222"/>
      </w:tabs>
      <w:spacing w:line="240" w:lineRule="auto"/>
      <w:ind w:right="987"/>
      <w:jc w:val="both"/>
      <w:outlineLvl w:val="1"/>
    </w:pPr>
    <w:rPr>
      <w:rFonts w:ascii="MetaNormal-Roman" w:hAnsi="MetaNormal-Roman" w:cs="Meta-Normal"/>
      <w:caps/>
      <w:color w:val="636463"/>
      <w:sz w:val="24"/>
      <w:szCs w:val="4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5Betreffrot">
    <w:name w:val="05 Betreff rot"/>
    <w:basedOn w:val="berschrift1"/>
    <w:qFormat/>
    <w:rsid w:val="0002005E"/>
    <w:rPr>
      <w:rFonts w:ascii="Colaborate-Regular" w:hAnsi="Colaborate-Regular"/>
    </w:rPr>
  </w:style>
  <w:style w:type="paragraph" w:customStyle="1" w:styleId="05Betreffgrau">
    <w:name w:val="05 Betreff grau"/>
    <w:basedOn w:val="berschrift2"/>
    <w:qFormat/>
    <w:rsid w:val="00671F29"/>
    <w:pPr>
      <w:outlineLvl w:val="9"/>
    </w:pPr>
    <w:rPr>
      <w:rFonts w:ascii="Colaborate-Regular" w:hAnsi="Colaborate-Regular"/>
    </w:rPr>
  </w:style>
  <w:style w:type="paragraph" w:customStyle="1" w:styleId="04DatumGeschftszeichen">
    <w:name w:val="04 Datum / Geschäftszeichen"/>
    <w:basedOn w:val="03Empfngeradresse"/>
    <w:next w:val="Standard"/>
    <w:qFormat/>
    <w:rsid w:val="00E005BD"/>
    <w:pPr>
      <w:jc w:val="right"/>
    </w:pPr>
  </w:style>
  <w:style w:type="paragraph" w:customStyle="1" w:styleId="03Empfngeradresse">
    <w:name w:val="03 Empfängeradresse"/>
    <w:basedOn w:val="Standard"/>
    <w:link w:val="03EmpfngeradresseZeichen"/>
    <w:qFormat/>
    <w:rsid w:val="00C96BCD"/>
    <w:pPr>
      <w:widowControl w:val="0"/>
      <w:tabs>
        <w:tab w:val="left" w:pos="320"/>
      </w:tabs>
      <w:autoSpaceDE w:val="0"/>
      <w:autoSpaceDN w:val="0"/>
      <w:adjustRightInd w:val="0"/>
      <w:textAlignment w:val="center"/>
    </w:pPr>
    <w:rPr>
      <w:rFonts w:cs="TrebuchetMS"/>
      <w:szCs w:val="16"/>
    </w:rPr>
  </w:style>
  <w:style w:type="character" w:customStyle="1" w:styleId="03EmpfngeradresseZeichen">
    <w:name w:val="03 Empfängeradresse Zeichen"/>
    <w:basedOn w:val="Absatz-Standardschriftart"/>
    <w:link w:val="03Empfngeradresse"/>
    <w:rsid w:val="00C96BCD"/>
    <w:rPr>
      <w:rFonts w:ascii="Trebuchet MS" w:hAnsi="Trebuchet MS" w:cs="TrebuchetMS"/>
      <w:sz w:val="20"/>
      <w:szCs w:val="16"/>
    </w:rPr>
  </w:style>
  <w:style w:type="paragraph" w:customStyle="1" w:styleId="07Aufzhlung-1Ebene">
    <w:name w:val="07 Aufzählung - 1. Ebene"/>
    <w:basedOn w:val="Standard"/>
    <w:link w:val="07Aufzhlung-1EbeneZeichen"/>
    <w:qFormat/>
    <w:rsid w:val="00245CA4"/>
    <w:pPr>
      <w:keepNext/>
      <w:numPr>
        <w:numId w:val="13"/>
      </w:numPr>
      <w:ind w:left="567" w:hanging="283"/>
      <w:outlineLvl w:val="0"/>
    </w:pPr>
    <w:rPr>
      <w:rFonts w:eastAsia="Times New Roman" w:cs="Times New Roman"/>
      <w:bCs/>
      <w:szCs w:val="20"/>
      <w:lang w:eastAsia="de-DE"/>
    </w:rPr>
  </w:style>
  <w:style w:type="character" w:customStyle="1" w:styleId="07Aufzhlung-1EbeneZeichen">
    <w:name w:val="07 Aufzählung - 1. Ebene Zeichen"/>
    <w:basedOn w:val="Absatz-Standardschriftart"/>
    <w:link w:val="07Aufzhlung-1Ebene"/>
    <w:rsid w:val="00245CA4"/>
    <w:rPr>
      <w:rFonts w:ascii="Trebuchet MS" w:eastAsia="Times New Roman" w:hAnsi="Trebuchet MS" w:cs="Times New Roman"/>
      <w:bCs/>
      <w:sz w:val="20"/>
      <w:szCs w:val="20"/>
      <w:lang w:eastAsia="de-DE"/>
    </w:rPr>
  </w:style>
  <w:style w:type="paragraph" w:customStyle="1" w:styleId="08Aufzhlung-2Ebene">
    <w:name w:val="08 Aufzählung - 2. Ebene"/>
    <w:basedOn w:val="Standard"/>
    <w:link w:val="08Aufzhlung-2EbeneZeichen"/>
    <w:qFormat/>
    <w:rsid w:val="00245CA4"/>
    <w:pPr>
      <w:keepNext/>
      <w:numPr>
        <w:numId w:val="15"/>
      </w:numPr>
      <w:ind w:left="1094" w:hanging="243"/>
      <w:outlineLvl w:val="0"/>
    </w:pPr>
    <w:rPr>
      <w:rFonts w:eastAsia="Times New Roman" w:cs="Times New Roman"/>
      <w:bCs/>
      <w:szCs w:val="20"/>
      <w:lang w:eastAsia="de-DE"/>
    </w:rPr>
  </w:style>
  <w:style w:type="character" w:customStyle="1" w:styleId="08Aufzhlung-2EbeneZeichen">
    <w:name w:val="08 Aufzählung - 2. Ebene Zeichen"/>
    <w:basedOn w:val="Absatz-Standardschriftart"/>
    <w:link w:val="08Aufzhlung-2Ebene"/>
    <w:rsid w:val="00245CA4"/>
    <w:rPr>
      <w:rFonts w:ascii="Trebuchet MS" w:eastAsia="Times New Roman" w:hAnsi="Trebuchet MS" w:cs="Times New Roman"/>
      <w:bCs/>
      <w:sz w:val="20"/>
      <w:szCs w:val="20"/>
      <w:lang w:eastAsia="de-DE"/>
    </w:rPr>
  </w:style>
  <w:style w:type="paragraph" w:customStyle="1" w:styleId="06FlietextBrief">
    <w:name w:val="06 Fließtext Brief"/>
    <w:basedOn w:val="Standard"/>
    <w:link w:val="06FlietextBriefZeichen"/>
    <w:qFormat/>
    <w:rsid w:val="00C96BCD"/>
    <w:pPr>
      <w:widowControl w:val="0"/>
      <w:tabs>
        <w:tab w:val="clear" w:pos="9072"/>
        <w:tab w:val="right" w:pos="9526"/>
      </w:tabs>
      <w:autoSpaceDE w:val="0"/>
      <w:autoSpaceDN w:val="0"/>
      <w:adjustRightInd w:val="0"/>
      <w:textAlignment w:val="center"/>
    </w:pPr>
    <w:rPr>
      <w:rFonts w:cs="TrebuchetMS"/>
      <w:szCs w:val="16"/>
    </w:rPr>
  </w:style>
  <w:style w:type="character" w:customStyle="1" w:styleId="06FlietextBriefZeichen">
    <w:name w:val="06 Fließtext Brief Zeichen"/>
    <w:basedOn w:val="Absatz-Standardschriftart"/>
    <w:link w:val="06FlietextBrief"/>
    <w:rsid w:val="00C96BCD"/>
    <w:rPr>
      <w:rFonts w:ascii="Trebuchet MS" w:hAnsi="Trebuchet MS" w:cs="TrebuchetMS"/>
      <w:sz w:val="20"/>
      <w:szCs w:val="16"/>
    </w:rPr>
  </w:style>
  <w:style w:type="paragraph" w:customStyle="1" w:styleId="01AbsenderKammer-schwarz">
    <w:name w:val="01 Absender Kammer - schwarz"/>
    <w:basedOn w:val="Standard"/>
    <w:qFormat/>
    <w:rsid w:val="00C96BCD"/>
    <w:pPr>
      <w:ind w:left="113"/>
    </w:pPr>
    <w:rPr>
      <w:rFonts w:cs="TrebuchetMS"/>
      <w:sz w:val="13"/>
      <w:szCs w:val="13"/>
    </w:rPr>
  </w:style>
  <w:style w:type="paragraph" w:customStyle="1" w:styleId="02AbsenderKammer-rot">
    <w:name w:val="02 Absender Kammer - rot"/>
    <w:basedOn w:val="Standard"/>
    <w:next w:val="01AbsenderKammer-schwarz"/>
    <w:qFormat/>
    <w:rsid w:val="00C96BCD"/>
    <w:pPr>
      <w:ind w:left="113"/>
    </w:pPr>
    <w:rPr>
      <w:rFonts w:cs="TrebuchetMS"/>
      <w:color w:val="C40525"/>
      <w:sz w:val="13"/>
      <w:szCs w:val="13"/>
    </w:rPr>
  </w:style>
  <w:style w:type="character" w:customStyle="1" w:styleId="berschrift1Zchn">
    <w:name w:val="Überschrift 1 Zchn"/>
    <w:aliases w:val="BETREFF ROT Zchn"/>
    <w:basedOn w:val="Absatz-Standardschriftart"/>
    <w:link w:val="berschrift1"/>
    <w:rsid w:val="0002005E"/>
    <w:rPr>
      <w:rFonts w:ascii="MetaNormal-Roman" w:hAnsi="MetaNormal-Roman" w:cs="Meta-Normal"/>
      <w:caps/>
      <w:noProof/>
      <w:color w:val="C40525"/>
      <w:szCs w:val="42"/>
      <w:lang w:val="de-AT" w:eastAsia="de-AT"/>
    </w:rPr>
  </w:style>
  <w:style w:type="character" w:customStyle="1" w:styleId="berschrift2Zchn">
    <w:name w:val="Überschrift 2 Zchn"/>
    <w:aliases w:val="BETREFF GRAU Zchn"/>
    <w:basedOn w:val="Absatz-Standardschriftart"/>
    <w:link w:val="berschrift2"/>
    <w:rsid w:val="00113376"/>
    <w:rPr>
      <w:rFonts w:ascii="MetaNormal-Roman" w:hAnsi="MetaNormal-Roman" w:cs="Meta-Normal"/>
      <w:caps/>
      <w:color w:val="636463"/>
      <w:szCs w:val="42"/>
    </w:rPr>
  </w:style>
  <w:style w:type="character" w:customStyle="1" w:styleId="10Tabellenbeschriftung">
    <w:name w:val="10 Tabellenbeschriftung"/>
    <w:basedOn w:val="06FlietextBriefZeichen"/>
    <w:rsid w:val="00C615AC"/>
    <w:rPr>
      <w:rFonts w:ascii="TrebuchetMS" w:hAnsi="TrebuchetMS" w:cs="TrebuchetMS"/>
      <w:sz w:val="20"/>
      <w:szCs w:val="16"/>
    </w:rPr>
  </w:style>
  <w:style w:type="paragraph" w:customStyle="1" w:styleId="11Beschluss">
    <w:name w:val="11 Beschluss"/>
    <w:basedOn w:val="06FlietextBrief"/>
    <w:qFormat/>
    <w:rsid w:val="0002005E"/>
    <w:rPr>
      <w:b/>
      <w:caps/>
      <w:color w:val="C40525"/>
    </w:rPr>
  </w:style>
  <w:style w:type="paragraph" w:customStyle="1" w:styleId="09ZwischenberschriftFlietext">
    <w:name w:val="09 Zwischenüberschrift Fließtext"/>
    <w:basedOn w:val="06FlietextBrief"/>
    <w:next w:val="06FlietextBrief"/>
    <w:qFormat/>
    <w:rsid w:val="00C615AC"/>
    <w:rPr>
      <w:b/>
    </w:rPr>
  </w:style>
  <w:style w:type="paragraph" w:customStyle="1" w:styleId="12Bankverbindung-Zahlschein">
    <w:name w:val="12 Bankverbindung - Zahlschein"/>
    <w:basedOn w:val="01AbsenderKammer-schwarz"/>
    <w:qFormat/>
    <w:rsid w:val="000105FC"/>
    <w:pPr>
      <w:jc w:val="center"/>
    </w:pPr>
    <w:rPr>
      <w:lang w:val="de-AT"/>
    </w:rPr>
  </w:style>
  <w:style w:type="paragraph" w:styleId="Fuzeile">
    <w:name w:val="footer"/>
    <w:basedOn w:val="Standard"/>
    <w:link w:val="FuzeileZchn"/>
    <w:rsid w:val="007B3037"/>
    <w:pPr>
      <w:tabs>
        <w:tab w:val="clear" w:pos="567"/>
        <w:tab w:val="clear" w:pos="1134"/>
        <w:tab w:val="center" w:pos="453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7B3037"/>
    <w:rPr>
      <w:rFonts w:ascii="Trebuchet MS" w:hAnsi="Trebuchet MS"/>
      <w:sz w:val="20"/>
    </w:rPr>
  </w:style>
  <w:style w:type="paragraph" w:customStyle="1" w:styleId="01aAbsenderKammer-GeschftsstelleSbg">
    <w:name w:val="01a Absender Kammer - Geschäftsstelle Sbg"/>
    <w:basedOn w:val="01AbsenderKammer-schwarz"/>
    <w:qFormat/>
    <w:rsid w:val="007B3037"/>
    <w:rPr>
      <w:b/>
      <w:lang w:val="de-AT"/>
    </w:rPr>
  </w:style>
  <w:style w:type="paragraph" w:customStyle="1" w:styleId="14BroschreSubheadlineinnen">
    <w:name w:val="14 Broschüre Subheadline innen"/>
    <w:basedOn w:val="06FlietextBrief"/>
    <w:qFormat/>
    <w:rsid w:val="008E71CF"/>
    <w:rPr>
      <w:rFonts w:ascii="Colaborate-Regular" w:hAnsi="Colaborate-Regular"/>
      <w:color w:val="C40525"/>
      <w:sz w:val="24"/>
    </w:rPr>
  </w:style>
  <w:style w:type="paragraph" w:customStyle="1" w:styleId="15BroschreHeadlineauen">
    <w:name w:val="15 Broschüre Headline außen"/>
    <w:basedOn w:val="06FlietextBrief"/>
    <w:qFormat/>
    <w:rsid w:val="008E71CF"/>
    <w:rPr>
      <w:rFonts w:ascii="Colaborate-Regular" w:hAnsi="Colaborate-Regular"/>
      <w:caps/>
      <w:sz w:val="60"/>
    </w:rPr>
  </w:style>
  <w:style w:type="table" w:styleId="Tabellenraster">
    <w:name w:val="Table Grid"/>
    <w:basedOn w:val="NormaleTabelle"/>
    <w:rsid w:val="008E71C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8E71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E71C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8E71CF"/>
    <w:pPr>
      <w:tabs>
        <w:tab w:val="clear" w:pos="567"/>
        <w:tab w:val="clear" w:pos="1134"/>
        <w:tab w:val="center" w:pos="453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8E71CF"/>
    <w:rPr>
      <w:rFonts w:ascii="Trebuchet MS" w:hAnsi="Trebuchet MS"/>
      <w:sz w:val="20"/>
    </w:rPr>
  </w:style>
  <w:style w:type="character" w:styleId="Hyperlink">
    <w:name w:val="Hyperlink"/>
    <w:basedOn w:val="Absatz-Standardschriftart"/>
    <w:unhideWhenUsed/>
    <w:rsid w:val="004F641B"/>
    <w:rPr>
      <w:color w:val="0000FF" w:themeColor="hyperlink"/>
      <w:u w:val="single"/>
    </w:rPr>
  </w:style>
  <w:style w:type="paragraph" w:customStyle="1" w:styleId="Pa0">
    <w:name w:val="Pa0"/>
    <w:basedOn w:val="Standard"/>
    <w:next w:val="Standard"/>
    <w:uiPriority w:val="99"/>
    <w:rsid w:val="00EC4FD4"/>
    <w:pPr>
      <w:tabs>
        <w:tab w:val="clear" w:pos="567"/>
        <w:tab w:val="clear" w:pos="1134"/>
        <w:tab w:val="clear" w:pos="9072"/>
      </w:tabs>
      <w:autoSpaceDE w:val="0"/>
      <w:autoSpaceDN w:val="0"/>
      <w:adjustRightInd w:val="0"/>
      <w:spacing w:line="241" w:lineRule="atLeast"/>
    </w:pPr>
    <w:rPr>
      <w:rFonts w:ascii="Verdana" w:hAnsi="Verdana"/>
      <w:sz w:val="24"/>
      <w:lang w:val="de-AT"/>
    </w:rPr>
  </w:style>
  <w:style w:type="character" w:customStyle="1" w:styleId="A6">
    <w:name w:val="A6"/>
    <w:uiPriority w:val="99"/>
    <w:rsid w:val="00EC4FD4"/>
    <w:rPr>
      <w:rFonts w:cs="Verdan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Normal_KAM_arching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AA9C1-613F-4E53-81A1-D52A55B54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Normal_KAM_arching</Template>
  <TotalTime>0</TotalTime>
  <Pages>2</Pages>
  <Words>187</Words>
  <Characters>1179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screenteam</Company>
  <LinksUpToDate>false</LinksUpToDate>
  <CharactersWithSpaces>1364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Michaela Stadler</dc:creator>
  <cp:lastModifiedBy>Stephanie Tusch</cp:lastModifiedBy>
  <cp:revision>6</cp:revision>
  <cp:lastPrinted>2019-03-05T11:09:00Z</cp:lastPrinted>
  <dcterms:created xsi:type="dcterms:W3CDTF">2019-03-05T11:04:00Z</dcterms:created>
  <dcterms:modified xsi:type="dcterms:W3CDTF">2019-03-06T07:10:00Z</dcterms:modified>
</cp:coreProperties>
</file>